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99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0"/>
        <w:gridCol w:w="720"/>
        <w:gridCol w:w="6879"/>
      </w:tblGrid>
      <w:tr w:rsidR="001B2ABD" w:rsidRPr="00BB5AEB" w:rsidTr="00F67974">
        <w:trPr>
          <w:trHeight w:val="4410"/>
        </w:trPr>
        <w:tc>
          <w:tcPr>
            <w:tcW w:w="3600" w:type="dxa"/>
            <w:vAlign w:val="bottom"/>
          </w:tcPr>
          <w:p w:rsidR="001B2ABD" w:rsidRPr="00BB5AEB" w:rsidRDefault="007C66B3" w:rsidP="001B2AB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2"/>
              </w:rPr>
            </w:pPr>
            <w:r w:rsidRPr="00BB5AEB">
              <w:rPr>
                <w:rFonts w:ascii="Times New Roman" w:hAnsi="Times New Roman" w:cs="Times New Roman"/>
                <w:noProof/>
                <w:sz w:val="22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364490</wp:posOffset>
                      </wp:positionH>
                      <wp:positionV relativeFrom="paragraph">
                        <wp:posOffset>384175</wp:posOffset>
                      </wp:positionV>
                      <wp:extent cx="1514475" cy="1438275"/>
                      <wp:effectExtent l="0" t="0" r="0" b="0"/>
                      <wp:wrapNone/>
                      <wp:docPr id="5" name="Metin Kutusu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14475" cy="1438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63A25" w:rsidRPr="007C66B3" w:rsidRDefault="00063A25" w:rsidP="007C66B3">
                                  <w:pPr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b/>
                                      <w:i/>
                                      <w:sz w:val="16"/>
                                    </w:rPr>
                                    <w:t>Görsel eklemek için aşağıdaki adımları takip ediniz;</w:t>
                                  </w:r>
                                </w:p>
                                <w:p w:rsidR="00063A25" w:rsidRPr="007C66B3" w:rsidRDefault="0007404C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>1.Dairenin renkli alanından</w:t>
                                  </w:r>
                                  <w:r w:rsidR="00063A25" w:rsidRPr="007C66B3"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r w:rsidR="00063A25" w:rsidRPr="007C66B3">
                                    <w:rPr>
                                      <w:b/>
                                      <w:sz w:val="16"/>
                                    </w:rPr>
                                    <w:t>sağ</w:t>
                                  </w:r>
                                  <w:r w:rsidRPr="007C66B3">
                                    <w:rPr>
                                      <w:sz w:val="16"/>
                                    </w:rPr>
                                    <w:t xml:space="preserve"> tıklayın ve ardından,</w:t>
                                  </w:r>
                                </w:p>
                                <w:p w:rsidR="00063A25" w:rsidRPr="007C66B3" w:rsidRDefault="00063A25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>2.</w:t>
                                  </w:r>
                                  <w:r w:rsidRPr="007C66B3">
                                    <w:rPr>
                                      <w:b/>
                                      <w:sz w:val="16"/>
                                    </w:rPr>
                                    <w:t>Dolgu</w:t>
                                  </w:r>
                                  <w:r w:rsidR="0007404C" w:rsidRPr="007C66B3">
                                    <w:rPr>
                                      <w:sz w:val="16"/>
                                    </w:rPr>
                                    <w:t xml:space="preserve"> seçeneğine tıklayın.</w:t>
                                  </w:r>
                                </w:p>
                                <w:p w:rsidR="0007404C" w:rsidRPr="007C66B3" w:rsidRDefault="0007404C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 xml:space="preserve">3.Ardından </w:t>
                                  </w:r>
                                  <w:r w:rsidRPr="007C66B3">
                                    <w:rPr>
                                      <w:b/>
                                      <w:sz w:val="16"/>
                                    </w:rPr>
                                    <w:t>resim</w:t>
                                  </w:r>
                                  <w:r w:rsidRPr="007C66B3">
                                    <w:rPr>
                                      <w:sz w:val="16"/>
                                    </w:rPr>
                                    <w:t xml:space="preserve"> seçeneğine tıklayarak görselinizi ekleyiniz.</w:t>
                                  </w:r>
                                </w:p>
                                <w:p w:rsidR="007C66B3" w:rsidRPr="007C66B3" w:rsidRDefault="007C66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5" o:spid="_x0000_s1026" type="#_x0000_t202" style="position:absolute;left:0;text-align:left;margin-left:28.7pt;margin-top:30.25pt;width:119.25pt;height:11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" filled="f" stroked="f" strokeweight="1pt">
                      <v:textbox>
                        <w:txbxContent>
                          <w:p w:rsidR="00063A25" w:rsidRPr="007C66B3" w:rsidRDefault="00063A25" w:rsidP="007C66B3">
                            <w:pPr>
                              <w:rPr>
                                <w:b/>
                                <w:i/>
                                <w:sz w:val="16"/>
                              </w:rPr>
                            </w:pPr>
                            <w:r w:rsidRPr="007C66B3">
                              <w:rPr>
                                <w:b/>
                                <w:i/>
                                <w:sz w:val="16"/>
                              </w:rPr>
                              <w:t>Görsel eklemek için aşağıdaki adımları takip ediniz;</w:t>
                            </w:r>
                          </w:p>
                          <w:p w:rsidR="00063A25" w:rsidRPr="007C66B3" w:rsidRDefault="0007404C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>1.Dairenin renkli alanından</w:t>
                            </w:r>
                            <w:r w:rsidR="00063A25" w:rsidRPr="007C66B3">
                              <w:rPr>
                                <w:sz w:val="16"/>
                              </w:rPr>
                              <w:t xml:space="preserve"> </w:t>
                            </w:r>
                            <w:r w:rsidR="00063A25" w:rsidRPr="007C66B3">
                              <w:rPr>
                                <w:b/>
                                <w:sz w:val="16"/>
                              </w:rPr>
                              <w:t>sağ</w:t>
                            </w:r>
                            <w:r w:rsidRPr="007C66B3">
                              <w:rPr>
                                <w:sz w:val="16"/>
                              </w:rPr>
                              <w:t xml:space="preserve"> tıklayın ve ardından,</w:t>
                            </w:r>
                          </w:p>
                          <w:p w:rsidR="00063A25" w:rsidRPr="007C66B3" w:rsidRDefault="00063A25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>2.</w:t>
                            </w:r>
                            <w:r w:rsidRPr="007C66B3">
                              <w:rPr>
                                <w:b/>
                                <w:sz w:val="16"/>
                              </w:rPr>
                              <w:t>Dolgu</w:t>
                            </w:r>
                            <w:r w:rsidR="0007404C" w:rsidRPr="007C66B3">
                              <w:rPr>
                                <w:sz w:val="16"/>
                              </w:rPr>
                              <w:t xml:space="preserve"> seçeneğine tıklayın.</w:t>
                            </w:r>
                          </w:p>
                          <w:p w:rsidR="0007404C" w:rsidRPr="007C66B3" w:rsidRDefault="0007404C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 xml:space="preserve">3.Ardından </w:t>
                            </w:r>
                            <w:r w:rsidRPr="007C66B3">
                              <w:rPr>
                                <w:b/>
                                <w:sz w:val="16"/>
                              </w:rPr>
                              <w:t>resim</w:t>
                            </w:r>
                            <w:r w:rsidRPr="007C66B3">
                              <w:rPr>
                                <w:sz w:val="16"/>
                              </w:rPr>
                              <w:t xml:space="preserve"> seçeneğine tıklayarak görselinizi ekleyiniz.</w:t>
                            </w:r>
                          </w:p>
                          <w:p w:rsidR="007C66B3" w:rsidRPr="007C66B3" w:rsidRDefault="007C66B3"/>
                        </w:txbxContent>
                      </v:textbox>
                    </v:shape>
                  </w:pict>
                </mc:Fallback>
              </mc:AlternateContent>
            </w:r>
            <w:r w:rsidR="001B2ABD" w:rsidRPr="00BB5AEB">
              <w:rPr>
                <w:rFonts w:ascii="Times New Roman" w:hAnsi="Times New Roman" w:cs="Times New Roman"/>
                <w:noProof/>
                <w:sz w:val="22"/>
                <w:lang w:eastAsia="tr-TR"/>
              </w:rPr>
              <mc:AlternateContent>
                <mc:Choice Requires="wps">
                  <w:drawing>
                    <wp:inline distT="0" distB="0" distL="0" distR="0" wp14:anchorId="12892FB8" wp14:editId="48304DBD">
                      <wp:extent cx="2122805" cy="2122805"/>
                      <wp:effectExtent l="19050" t="19050" r="10795" b="10795"/>
                      <wp:docPr id="2" name="Oval 2" title="Bir Erkeğin Profesyonel Vesikalık Resmi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22805" cy="2122805"/>
                              </a:xfrm>
                              <a:prstGeom prst="ellipse">
                                <a:avLst/>
                              </a:prstGeom>
                              <a:noFill/>
                              <a:ln w="38100">
                                <a:solidFill>
                                  <a:srgbClr val="2A477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063A25" w:rsidRDefault="00063A25" w:rsidP="00063A2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12892FB8" id="Oval 2" o:spid="_x0000_s1027" alt="Başlık: Bir Erkeğin Profesyonel Vesikalık Resmi" style="width:167.15pt;height:167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" filled="f" strokecolor="#2a477f" strokeweight="3pt">
                      <v:stroke joinstyle="miter"/>
                      <v:textbox>
                        <w:txbxContent>
                          <w:p w:rsidR="00063A25" w:rsidRDefault="00063A25" w:rsidP="00063A25"/>
                        </w:txbxContent>
                      </v:textbox>
                      <w10:anchorlock/>
                    </v:oval>
                  </w:pict>
                </mc:Fallback>
              </mc:AlternateContent>
            </w:r>
          </w:p>
        </w:tc>
        <w:tc>
          <w:tcPr>
            <w:tcW w:w="720" w:type="dxa"/>
          </w:tcPr>
          <w:p w:rsidR="001B2ABD" w:rsidRPr="00BB5AEB" w:rsidRDefault="001B2ABD" w:rsidP="000C45FF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6879" w:type="dxa"/>
            <w:vAlign w:val="bottom"/>
          </w:tcPr>
          <w:p w:rsidR="00BF6C09" w:rsidRPr="00BB5AEB" w:rsidRDefault="00F67974" w:rsidP="00F67974">
            <w:pPr>
              <w:pStyle w:val="KonuBal"/>
              <w:jc w:val="right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BB5AEB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</w:t>
            </w:r>
            <w:r w:rsidRPr="00BB5AEB">
              <w:rPr>
                <w:rFonts w:ascii="Times New Roman" w:hAnsi="Times New Roman" w:cs="Times New Roman"/>
                <w:noProof/>
                <w:sz w:val="22"/>
                <w:szCs w:val="22"/>
                <w:lang w:eastAsia="tr-TR"/>
              </w:rPr>
              <w:drawing>
                <wp:inline distT="0" distB="0" distL="0" distR="0" wp14:anchorId="04444F2B" wp14:editId="4B9DE163">
                  <wp:extent cx="2191434" cy="1171575"/>
                  <wp:effectExtent l="0" t="0" r="0" b="0"/>
                  <wp:docPr id="6" name="Resi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Özel Günler (2).png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646" t="30489" r="15841" b="34487"/>
                          <a:stretch/>
                        </pic:blipFill>
                        <pic:spPr bwMode="auto">
                          <a:xfrm>
                            <a:off x="0" y="0"/>
                            <a:ext cx="2209486" cy="11812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F6C09" w:rsidRPr="00BB5AEB" w:rsidRDefault="00F67974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BB5AEB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 </w:t>
            </w:r>
          </w:p>
          <w:p w:rsidR="00BF6C09" w:rsidRPr="00BB5AEB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</w:p>
          <w:p w:rsidR="00BF6C09" w:rsidRPr="00BB5AEB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</w:p>
          <w:p w:rsidR="00BF6C09" w:rsidRPr="00BB5AEB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</w:p>
          <w:p w:rsidR="00BF6C09" w:rsidRPr="00BB5AEB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</w:p>
          <w:p w:rsidR="00C01A3D" w:rsidRPr="00BB5AEB" w:rsidRDefault="00C01A3D" w:rsidP="00477522">
            <w:pPr>
              <w:pStyle w:val="KonuBal"/>
              <w:jc w:val="right"/>
              <w:rPr>
                <w:rFonts w:ascii="Times New Roman" w:hAnsi="Times New Roman" w:cs="Times New Roman"/>
                <w:color w:val="2A477F"/>
                <w:sz w:val="22"/>
                <w:szCs w:val="22"/>
              </w:rPr>
            </w:pPr>
          </w:p>
          <w:p w:rsidR="00BF6C09" w:rsidRPr="00BB5AEB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BB5AEB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mezun özgeçmiş formu</w:t>
            </w:r>
          </w:p>
          <w:p w:rsidR="007959F3" w:rsidRPr="00BB5AEB" w:rsidRDefault="007959F3" w:rsidP="001B2ABD">
            <w:pPr>
              <w:pStyle w:val="KonuBal"/>
              <w:rPr>
                <w:rFonts w:ascii="Times New Roman" w:hAnsi="Times New Roman" w:cs="Times New Roman"/>
                <w:color w:val="2A477F"/>
                <w:sz w:val="22"/>
                <w:szCs w:val="22"/>
              </w:rPr>
            </w:pPr>
          </w:p>
          <w:p w:rsidR="001B2ABD" w:rsidRPr="00BB5AEB" w:rsidRDefault="00477522" w:rsidP="00477522">
            <w:pPr>
              <w:pStyle w:val="KonuBal"/>
              <w:spacing w:line="276" w:lineRule="auto"/>
              <w:rPr>
                <w:rFonts w:ascii="Times New Roman" w:hAnsi="Times New Roman" w:cs="Times New Roman"/>
                <w:b/>
                <w:color w:val="2A477F"/>
                <w:sz w:val="22"/>
                <w:szCs w:val="22"/>
              </w:rPr>
            </w:pPr>
            <w:r w:rsidRPr="00BB5AEB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adINIZI SOYADINIZI BU ALANA YAZINIZ.</w:t>
            </w:r>
          </w:p>
        </w:tc>
      </w:tr>
      <w:tr w:rsidR="001B2ABD" w:rsidRPr="00BB5AEB" w:rsidTr="00F67974">
        <w:tc>
          <w:tcPr>
            <w:tcW w:w="3600" w:type="dxa"/>
          </w:tcPr>
          <w:p w:rsidR="001B2ABD" w:rsidRPr="00BB5AEB" w:rsidRDefault="00C01A3D" w:rsidP="00036450">
            <w:pPr>
              <w:pStyle w:val="Balk3"/>
              <w:rPr>
                <w:rFonts w:ascii="Times New Roman" w:hAnsi="Times New Roman" w:cs="Times New Roman"/>
                <w:color w:val="2A477F"/>
                <w:szCs w:val="22"/>
                <w:u w:val="single"/>
              </w:rPr>
            </w:pPr>
            <w:r w:rsidRPr="00BB5AEB">
              <w:rPr>
                <w:rFonts w:ascii="Times New Roman" w:hAnsi="Times New Roman" w:cs="Times New Roman"/>
                <w:color w:val="2A477F"/>
                <w:szCs w:val="22"/>
                <w:u w:val="single"/>
              </w:rPr>
              <w:t>kişisel profil</w:t>
            </w:r>
            <w:r w:rsidRPr="00BB5AEB">
              <w:rPr>
                <w:rFonts w:ascii="Times New Roman" w:hAnsi="Times New Roman" w:cs="Times New Roman"/>
                <w:color w:val="2A477F"/>
                <w:szCs w:val="22"/>
              </w:rPr>
              <w:t>:</w:t>
            </w:r>
          </w:p>
          <w:p w:rsidR="00036450" w:rsidRPr="00BB5AEB" w:rsidRDefault="00C01A3D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Lütfen bu alana kendinizi tanıtan kısa bir ön yazı ekleyiniz.</w:t>
            </w:r>
          </w:p>
          <w:p w:rsidR="00036450" w:rsidRPr="00BB5AEB" w:rsidRDefault="00036450" w:rsidP="00036450">
            <w:pPr>
              <w:rPr>
                <w:rFonts w:ascii="Times New Roman" w:hAnsi="Times New Roman" w:cs="Times New Roman"/>
                <w:sz w:val="22"/>
              </w:rPr>
            </w:pPr>
          </w:p>
          <w:p w:rsidR="00036450" w:rsidRPr="00BB5AEB" w:rsidRDefault="00C01A3D" w:rsidP="00CB0055">
            <w:pPr>
              <w:pStyle w:val="Balk3"/>
              <w:rPr>
                <w:rFonts w:ascii="Times New Roman" w:hAnsi="Times New Roman" w:cs="Times New Roman"/>
                <w:color w:val="2A477F"/>
                <w:szCs w:val="22"/>
                <w:u w:val="single"/>
              </w:rPr>
            </w:pPr>
            <w:r w:rsidRPr="00BB5AEB">
              <w:rPr>
                <w:rFonts w:ascii="Times New Roman" w:hAnsi="Times New Roman" w:cs="Times New Roman"/>
                <w:color w:val="2A477F"/>
                <w:szCs w:val="22"/>
                <w:u w:val="single"/>
              </w:rPr>
              <w:t>uzmanlık alanları:</w:t>
            </w:r>
          </w:p>
          <w:p w:rsidR="004D3011" w:rsidRPr="00BB5AEB" w:rsidRDefault="00C01A3D" w:rsidP="004D3011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Lütfen bu alana uzmanlık alanlarınızı ekleyiniz.</w:t>
            </w:r>
          </w:p>
          <w:p w:rsidR="004D3011" w:rsidRPr="00BB5AEB" w:rsidRDefault="004D3011" w:rsidP="004D3011">
            <w:pPr>
              <w:rPr>
                <w:rFonts w:ascii="Times New Roman" w:hAnsi="Times New Roman" w:cs="Times New Roman"/>
                <w:sz w:val="22"/>
              </w:rPr>
            </w:pPr>
          </w:p>
          <w:p w:rsidR="00C01A3D" w:rsidRPr="00BB5AEB" w:rsidRDefault="00C01A3D" w:rsidP="00CB0055">
            <w:pPr>
              <w:pStyle w:val="Balk3"/>
              <w:rPr>
                <w:rFonts w:ascii="Times New Roman" w:hAnsi="Times New Roman" w:cs="Times New Roman"/>
                <w:color w:val="2A477F"/>
                <w:szCs w:val="22"/>
                <w:u w:val="single"/>
              </w:rPr>
            </w:pPr>
            <w:r w:rsidRPr="00BB5AEB">
              <w:rPr>
                <w:rFonts w:ascii="Times New Roman" w:hAnsi="Times New Roman" w:cs="Times New Roman"/>
                <w:color w:val="2A477F"/>
                <w:szCs w:val="22"/>
                <w:u w:val="single"/>
              </w:rPr>
              <w:t>kişisel bilgiler: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Doğum tarihi ve yeri: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Uyruk: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Askerlik durumu: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Seyahat edilebilirlik:</w:t>
            </w:r>
          </w:p>
          <w:p w:rsidR="008C5612" w:rsidRPr="00BB5AEB" w:rsidRDefault="008C5612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Ehliyet: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sz w:val="22"/>
              </w:rPr>
            </w:pPr>
          </w:p>
          <w:p w:rsidR="008C5612" w:rsidRPr="00BB5AEB" w:rsidRDefault="008C5612" w:rsidP="008C5612">
            <w:pPr>
              <w:pStyle w:val="Balk3"/>
              <w:rPr>
                <w:rFonts w:ascii="Times New Roman" w:hAnsi="Times New Roman" w:cs="Times New Roman"/>
                <w:noProof/>
                <w:szCs w:val="22"/>
                <w:lang w:eastAsia="tr-TR"/>
              </w:rPr>
            </w:pPr>
          </w:p>
          <w:p w:rsidR="004D3011" w:rsidRPr="00BB5AEB" w:rsidRDefault="00C01A3D" w:rsidP="008C5612">
            <w:pPr>
              <w:pStyle w:val="Balk3"/>
              <w:rPr>
                <w:rFonts w:ascii="Times New Roman" w:hAnsi="Times New Roman" w:cs="Times New Roman"/>
                <w:color w:val="2A477F"/>
                <w:szCs w:val="22"/>
                <w:u w:val="single"/>
              </w:rPr>
            </w:pPr>
            <w:r w:rsidRPr="00BB5AEB">
              <w:rPr>
                <w:rFonts w:ascii="Times New Roman" w:hAnsi="Times New Roman" w:cs="Times New Roman"/>
                <w:color w:val="2A477F"/>
                <w:szCs w:val="22"/>
                <w:u w:val="single"/>
              </w:rPr>
              <w:t>iletişim bilgileri: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Adres:</w:t>
            </w:r>
          </w:p>
          <w:p w:rsidR="008C5612" w:rsidRPr="00BB5AEB" w:rsidRDefault="008C5612" w:rsidP="00C01A3D">
            <w:pPr>
              <w:rPr>
                <w:rFonts w:ascii="Times New Roman" w:hAnsi="Times New Roman" w:cs="Times New Roman"/>
                <w:b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Telefon: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sz w:val="22"/>
              </w:rPr>
            </w:pPr>
            <w:r w:rsidRPr="00BB5AEB">
              <w:rPr>
                <w:rFonts w:ascii="Times New Roman" w:hAnsi="Times New Roman" w:cs="Times New Roman"/>
                <w:b/>
                <w:sz w:val="22"/>
              </w:rPr>
              <w:t>E-posta</w:t>
            </w:r>
            <w:r w:rsidR="0000727B" w:rsidRPr="00BB5AEB">
              <w:rPr>
                <w:rFonts w:ascii="Times New Roman" w:hAnsi="Times New Roman" w:cs="Times New Roman"/>
                <w:b/>
                <w:sz w:val="22"/>
              </w:rPr>
              <w:t>:</w:t>
            </w:r>
          </w:p>
          <w:p w:rsidR="007959F3" w:rsidRPr="00BB5AEB" w:rsidRDefault="007959F3" w:rsidP="00C01A3D">
            <w:pPr>
              <w:rPr>
                <w:rFonts w:ascii="Times New Roman" w:hAnsi="Times New Roman" w:cs="Times New Roman"/>
                <w:sz w:val="22"/>
              </w:rPr>
            </w:pPr>
          </w:p>
          <w:p w:rsidR="007C66B3" w:rsidRPr="00BB5AEB" w:rsidRDefault="007C66B3" w:rsidP="00C01A3D">
            <w:pPr>
              <w:rPr>
                <w:rFonts w:ascii="Times New Roman" w:hAnsi="Times New Roman" w:cs="Times New Roman"/>
                <w:sz w:val="22"/>
              </w:rPr>
            </w:pPr>
          </w:p>
          <w:p w:rsidR="007959F3" w:rsidRPr="00BB5AEB" w:rsidRDefault="007959F3" w:rsidP="007959F3">
            <w:pPr>
              <w:pStyle w:val="Balk3"/>
              <w:rPr>
                <w:rFonts w:ascii="Times New Roman" w:hAnsi="Times New Roman" w:cs="Times New Roman"/>
                <w:color w:val="2A477F"/>
                <w:szCs w:val="22"/>
                <w:u w:val="single"/>
              </w:rPr>
            </w:pPr>
            <w:r w:rsidRPr="00BB5AEB">
              <w:rPr>
                <w:rFonts w:ascii="Times New Roman" w:hAnsi="Times New Roman" w:cs="Times New Roman"/>
                <w:color w:val="2A477F"/>
                <w:szCs w:val="22"/>
                <w:u w:val="single"/>
              </w:rPr>
              <w:t xml:space="preserve">ilgi alanları, üye olunan dernek, kuruluş &amp; kulüpler </w:t>
            </w: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sz w:val="22"/>
              </w:rPr>
            </w:pPr>
          </w:p>
          <w:p w:rsidR="00C01A3D" w:rsidRPr="00BB5AEB" w:rsidRDefault="00C01A3D" w:rsidP="00C01A3D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720" w:type="dxa"/>
          </w:tcPr>
          <w:p w:rsidR="001B2ABD" w:rsidRPr="00BB5AEB" w:rsidRDefault="001B2ABD" w:rsidP="000C45FF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6879" w:type="dxa"/>
          </w:tcPr>
          <w:p w:rsidR="001B2ABD" w:rsidRPr="00BB5AEB" w:rsidRDefault="00F52735" w:rsidP="00036450">
            <w:pPr>
              <w:pStyle w:val="Balk2"/>
              <w:rPr>
                <w:rFonts w:ascii="Times New Roman" w:hAnsi="Times New Roman" w:cs="Times New Roman"/>
                <w:szCs w:val="22"/>
              </w:rPr>
            </w:pPr>
            <w:sdt>
              <w:sdtPr>
                <w:rPr>
                  <w:rFonts w:ascii="Times New Roman" w:hAnsi="Times New Roman" w:cs="Times New Roman"/>
                  <w:szCs w:val="22"/>
                </w:rPr>
                <w:id w:val="1049110328"/>
                <w:placeholder>
                  <w:docPart w:val="9136A8195BFD41BFBF9B1CFDD6EDC08F"/>
                </w:placeholder>
                <w:temporary/>
                <w:showingPlcHdr/>
                <w15:appearance w15:val="hidden"/>
              </w:sdtPr>
              <w:sdtEndPr/>
              <w:sdtContent>
                <w:r w:rsidR="00E25A26" w:rsidRPr="00BB5AEB">
                  <w:rPr>
                    <w:rFonts w:ascii="Times New Roman" w:hAnsi="Times New Roman" w:cs="Times New Roman"/>
                    <w:szCs w:val="22"/>
                    <w:lang w:bidi="tr-TR"/>
                  </w:rPr>
                  <w:t>EĞİTİM</w:t>
                </w:r>
              </w:sdtContent>
            </w:sdt>
            <w:r w:rsidR="00C01A3D" w:rsidRPr="00BB5AEB">
              <w:rPr>
                <w:rFonts w:ascii="Times New Roman" w:hAnsi="Times New Roman" w:cs="Times New Roman"/>
                <w:szCs w:val="22"/>
              </w:rPr>
              <w:t xml:space="preserve"> Bilgileri</w:t>
            </w:r>
          </w:p>
          <w:p w:rsidR="00036450" w:rsidRPr="00BB5AEB" w:rsidRDefault="00F52735" w:rsidP="00B359E4">
            <w:pPr>
              <w:pStyle w:val="Balk4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245614494"/>
                <w:placeholder>
                  <w:docPart w:val="72F6B9D211E344828AC2D17D86B0A24A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[Okul Adı]</w:t>
                </w:r>
              </w:sdtContent>
            </w:sdt>
          </w:p>
          <w:p w:rsidR="00036450" w:rsidRPr="00BB5AEB" w:rsidRDefault="00F52735" w:rsidP="00B359E4">
            <w:pPr>
              <w:pStyle w:val="Tarih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201059472"/>
                <w:placeholder>
                  <w:docPart w:val="1152C650BC854849BAFEA22492DA292E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[Başlangıç Tarihi]</w:t>
                </w:r>
              </w:sdtContent>
            </w:sdt>
            <w:r w:rsidR="00036450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- 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-1419934752"/>
                <w:placeholder>
                  <w:docPart w:val="EB3BEB20D73C491C8E156F651FE2EB9B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[Bitiş Tarihi]</w:t>
                </w:r>
              </w:sdtContent>
            </w:sdt>
          </w:p>
          <w:p w:rsidR="004D3011" w:rsidRPr="00BB5AEB" w:rsidRDefault="00036450" w:rsidP="00036450">
            <w:pPr>
              <w:rPr>
                <w:rFonts w:ascii="Times New Roman" w:hAnsi="Times New Roman" w:cs="Times New Roman"/>
                <w:sz w:val="22"/>
              </w:rPr>
            </w:pPr>
            <w:r w:rsidRPr="00BB5AEB">
              <w:rPr>
                <w:rFonts w:ascii="Times New Roman" w:hAnsi="Times New Roman" w:cs="Times New Roman"/>
                <w:sz w:val="22"/>
                <w:lang w:bidi="tr-TR"/>
              </w:rPr>
              <w:t>[Not ortalamanız, kazandığınız ödüller ve takdirnameler hakkında</w:t>
            </w:r>
            <w:r w:rsidR="00A82214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bahsedebilir, aldığınız dersleri de özetleyebilirsiniz</w:t>
            </w:r>
            <w:r w:rsidRPr="00BB5AEB">
              <w:rPr>
                <w:rFonts w:ascii="Times New Roman" w:hAnsi="Times New Roman" w:cs="Times New Roman"/>
                <w:sz w:val="22"/>
                <w:lang w:bidi="tr-TR"/>
              </w:rPr>
              <w:t>.]</w:t>
            </w:r>
          </w:p>
          <w:p w:rsidR="00036450" w:rsidRPr="00BB5AEB" w:rsidRDefault="00036450" w:rsidP="00036450">
            <w:pPr>
              <w:rPr>
                <w:rFonts w:ascii="Times New Roman" w:hAnsi="Times New Roman" w:cs="Times New Roman"/>
                <w:sz w:val="22"/>
              </w:rPr>
            </w:pPr>
          </w:p>
          <w:p w:rsidR="00036450" w:rsidRPr="00BB5AEB" w:rsidRDefault="00F52735" w:rsidP="00B359E4">
            <w:pPr>
              <w:pStyle w:val="Balk4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1241451579"/>
                <w:placeholder>
                  <w:docPart w:val="AA4C3034D60E4B21981C4F56A4FAB86A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[Okul Adı]</w:t>
                </w:r>
              </w:sdtContent>
            </w:sdt>
          </w:p>
          <w:p w:rsidR="00036450" w:rsidRPr="00BB5AEB" w:rsidRDefault="00F52735" w:rsidP="00B359E4">
            <w:pPr>
              <w:pStyle w:val="Tarih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-2093458329"/>
                <w:placeholder>
                  <w:docPart w:val="8BA1B6AECEA14824ADC3981D3583D37C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[Başlangıç Tarihi]</w:t>
                </w:r>
              </w:sdtContent>
            </w:sdt>
            <w:r w:rsidR="00036450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- 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856245324"/>
                <w:placeholder>
                  <w:docPart w:val="5A6E9C8CBBC9421F8E430A27D11F0320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[Bitiş Tarihi]</w:t>
                </w:r>
              </w:sdtContent>
            </w:sdt>
          </w:p>
          <w:p w:rsidR="00036450" w:rsidRPr="00BB5AEB" w:rsidRDefault="00036450" w:rsidP="00036450">
            <w:pPr>
              <w:rPr>
                <w:rFonts w:ascii="Times New Roman" w:hAnsi="Times New Roman" w:cs="Times New Roman"/>
                <w:sz w:val="22"/>
              </w:rPr>
            </w:pPr>
          </w:p>
          <w:p w:rsidR="00036450" w:rsidRPr="00BB5AEB" w:rsidRDefault="00C01A3D" w:rsidP="00036450">
            <w:pPr>
              <w:pStyle w:val="Balk2"/>
              <w:rPr>
                <w:rFonts w:ascii="Times New Roman" w:hAnsi="Times New Roman" w:cs="Times New Roman"/>
                <w:szCs w:val="22"/>
              </w:rPr>
            </w:pPr>
            <w:r w:rsidRPr="00BB5AEB">
              <w:rPr>
                <w:rFonts w:ascii="Times New Roman" w:hAnsi="Times New Roman" w:cs="Times New Roman"/>
                <w:szCs w:val="22"/>
              </w:rPr>
              <w:t>iş/staj deneyimleri</w:t>
            </w:r>
          </w:p>
          <w:p w:rsidR="00036450" w:rsidRPr="00BB5AEB" w:rsidRDefault="00F52735" w:rsidP="00B359E4">
            <w:pPr>
              <w:pStyle w:val="Balk4"/>
              <w:rPr>
                <w:rFonts w:ascii="Times New Roman" w:hAnsi="Times New Roman" w:cs="Times New Roman"/>
                <w:bCs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-1315797015"/>
                <w:placeholder>
                  <w:docPart w:val="54F32305DF5B47B7A9D9508100075BD2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[Şirket Adı]</w:t>
                </w:r>
              </w:sdtContent>
            </w:sdt>
            <w:r w:rsidR="00036450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-1167319978"/>
                <w:placeholder>
                  <w:docPart w:val="F19E7B25BD0841EFBBB8BD4C041B0C6B"/>
                </w:placeholder>
                <w:temporary/>
                <w:showingPlcHdr/>
                <w15:appearance w15:val="hidden"/>
              </w:sdtPr>
              <w:sdtEndPr>
                <w:rPr>
                  <w:bCs/>
                </w:rPr>
              </w:sdtEndPr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[Unvan]</w:t>
                </w:r>
              </w:sdtContent>
            </w:sdt>
          </w:p>
          <w:p w:rsidR="00036450" w:rsidRPr="00BB5AEB" w:rsidRDefault="00F52735" w:rsidP="00B359E4">
            <w:pPr>
              <w:pStyle w:val="Tarih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157580464"/>
                <w:placeholder>
                  <w:docPart w:val="02D894ABE0944BFA964732F6E02A7FC4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[Başlangıç Tarihi]</w:t>
                </w:r>
              </w:sdtContent>
            </w:sdt>
            <w:r w:rsidR="00036450" w:rsidRPr="00BB5AEB">
              <w:rPr>
                <w:rFonts w:ascii="Times New Roman" w:hAnsi="Times New Roman" w:cs="Times New Roman"/>
                <w:sz w:val="22"/>
                <w:lang w:bidi="tr-TR"/>
              </w:rPr>
              <w:t>–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-1101104884"/>
                <w:placeholder>
                  <w:docPart w:val="9F04AB3E1C924268BDD124412691E569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[Bitiş Tarihi]</w:t>
                </w:r>
              </w:sdtContent>
            </w:sdt>
          </w:p>
          <w:p w:rsidR="00036450" w:rsidRPr="00BB5AEB" w:rsidRDefault="00F52735" w:rsidP="00036450">
            <w:pPr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2029511879"/>
                <w:placeholder>
                  <w:docPart w:val="91191C91CBBB47399BAC96DA739E4422"/>
                </w:placeholder>
                <w:temporary/>
                <w:showingPlcHdr/>
                <w15:appearance w15:val="hidden"/>
              </w:sdtPr>
              <w:sdtEndPr/>
              <w:sdtContent>
                <w:r w:rsidR="00036450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[Sorumluluk ve başarılarınızı, etkileri ve sonuçları açısından açıklayın. Örnekler kullananın fakat kısa tutun.]</w:t>
                </w:r>
              </w:sdtContent>
            </w:sdt>
            <w:r w:rsidR="00036450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</w:t>
            </w:r>
          </w:p>
          <w:p w:rsidR="004D3011" w:rsidRPr="00BB5AEB" w:rsidRDefault="004D3011" w:rsidP="00036450">
            <w:pPr>
              <w:rPr>
                <w:rFonts w:ascii="Times New Roman" w:hAnsi="Times New Roman" w:cs="Times New Roman"/>
                <w:sz w:val="22"/>
              </w:rPr>
            </w:pPr>
          </w:p>
          <w:p w:rsidR="004D3011" w:rsidRPr="00BB5AEB" w:rsidRDefault="00F52735" w:rsidP="00B359E4">
            <w:pPr>
              <w:pStyle w:val="Balk4"/>
              <w:rPr>
                <w:rFonts w:ascii="Times New Roman" w:hAnsi="Times New Roman" w:cs="Times New Roman"/>
                <w:bCs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1349680342"/>
                <w:placeholder>
                  <w:docPart w:val="B7329941D162434D84B882FBD75E42D3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[Şirket Adı]</w:t>
                </w:r>
              </w:sdtContent>
            </w:sdt>
            <w:r w:rsidR="004D3011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1901015838"/>
                <w:placeholder>
                  <w:docPart w:val="36A2E5BD12AA419490BDA3BCDBE4CDC4"/>
                </w:placeholder>
                <w:temporary/>
                <w:showingPlcHdr/>
                <w15:appearance w15:val="hidden"/>
              </w:sdtPr>
              <w:sdtEndPr>
                <w:rPr>
                  <w:bCs/>
                </w:rPr>
              </w:sdtEndPr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[Unvan]</w:t>
                </w:r>
              </w:sdtContent>
            </w:sdt>
          </w:p>
          <w:p w:rsidR="004D3011" w:rsidRPr="00BB5AEB" w:rsidRDefault="00F52735" w:rsidP="00B359E4">
            <w:pPr>
              <w:pStyle w:val="Tarih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1427539568"/>
                <w:placeholder>
                  <w:docPart w:val="4010C1E1A09A41C1B36E1171275EEFB4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[Başlangıç Tarihi]</w:t>
                </w:r>
              </w:sdtContent>
            </w:sdt>
            <w:r w:rsidR="004D3011" w:rsidRPr="00BB5AEB">
              <w:rPr>
                <w:rFonts w:ascii="Times New Roman" w:hAnsi="Times New Roman" w:cs="Times New Roman"/>
                <w:sz w:val="22"/>
                <w:lang w:bidi="tr-TR"/>
              </w:rPr>
              <w:t>–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-1046213544"/>
                <w:placeholder>
                  <w:docPart w:val="9C2D74A707A3415ABC3AAEBE50EA48F4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[Bitiş Tarihi]</w:t>
                </w:r>
              </w:sdtContent>
            </w:sdt>
          </w:p>
          <w:p w:rsidR="004D3011" w:rsidRPr="00BB5AEB" w:rsidRDefault="00036450" w:rsidP="004D3011">
            <w:pPr>
              <w:rPr>
                <w:rFonts w:ascii="Times New Roman" w:hAnsi="Times New Roman" w:cs="Times New Roman"/>
                <w:sz w:val="22"/>
              </w:rPr>
            </w:pPr>
            <w:r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</w:t>
            </w:r>
          </w:p>
          <w:p w:rsidR="004D3011" w:rsidRPr="00BB5AEB" w:rsidRDefault="004D3011" w:rsidP="00036450">
            <w:pPr>
              <w:rPr>
                <w:rFonts w:ascii="Times New Roman" w:hAnsi="Times New Roman" w:cs="Times New Roman"/>
                <w:sz w:val="22"/>
              </w:rPr>
            </w:pPr>
          </w:p>
          <w:p w:rsidR="004D3011" w:rsidRPr="00BB5AEB" w:rsidRDefault="00F52735" w:rsidP="00B359E4">
            <w:pPr>
              <w:pStyle w:val="Balk4"/>
              <w:rPr>
                <w:rFonts w:ascii="Times New Roman" w:hAnsi="Times New Roman" w:cs="Times New Roman"/>
                <w:bCs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1676228846"/>
                <w:placeholder>
                  <w:docPart w:val="1B017CDC6851462C809EC187514396F1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[Şirket Adı]</w:t>
                </w:r>
              </w:sdtContent>
            </w:sdt>
            <w:r w:rsidR="004D3011"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1107463904"/>
                <w:placeholder>
                  <w:docPart w:val="A48815B2BFB44EC1B3591495EB4C004D"/>
                </w:placeholder>
                <w:temporary/>
                <w:showingPlcHdr/>
                <w15:appearance w15:val="hidden"/>
              </w:sdtPr>
              <w:sdtEndPr>
                <w:rPr>
                  <w:bCs/>
                </w:rPr>
              </w:sdtEndPr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[Unvan]</w:t>
                </w:r>
              </w:sdtContent>
            </w:sdt>
          </w:p>
          <w:p w:rsidR="004D3011" w:rsidRPr="00BB5AEB" w:rsidRDefault="00F52735" w:rsidP="00B359E4">
            <w:pPr>
              <w:pStyle w:val="Tarih"/>
              <w:rPr>
                <w:rFonts w:ascii="Times New Roman" w:hAnsi="Times New Roman" w:cs="Times New Roman"/>
                <w:sz w:val="22"/>
              </w:rPr>
            </w:pPr>
            <w:sdt>
              <w:sdtPr>
                <w:rPr>
                  <w:rFonts w:ascii="Times New Roman" w:hAnsi="Times New Roman" w:cs="Times New Roman"/>
                  <w:sz w:val="22"/>
                </w:rPr>
                <w:id w:val="-1949918139"/>
                <w:placeholder>
                  <w:docPart w:val="E1EF91A7015345768F09A9E7388D15B4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[Başlangıç Tarihi]</w:t>
                </w:r>
              </w:sdtContent>
            </w:sdt>
            <w:r w:rsidR="004D3011" w:rsidRPr="00BB5AEB">
              <w:rPr>
                <w:rFonts w:ascii="Times New Roman" w:hAnsi="Times New Roman" w:cs="Times New Roman"/>
                <w:sz w:val="22"/>
                <w:lang w:bidi="tr-TR"/>
              </w:rPr>
              <w:t>–</w:t>
            </w:r>
            <w:sdt>
              <w:sdtPr>
                <w:rPr>
                  <w:rFonts w:ascii="Times New Roman" w:hAnsi="Times New Roman" w:cs="Times New Roman"/>
                  <w:sz w:val="22"/>
                </w:rPr>
                <w:id w:val="1482970291"/>
                <w:placeholder>
                  <w:docPart w:val="31098D7ED63F47F3B4FBA72ADFC0D0A0"/>
                </w:placeholder>
                <w:temporary/>
                <w:showingPlcHdr/>
                <w15:appearance w15:val="hidden"/>
              </w:sdtPr>
              <w:sdtEndPr/>
              <w:sdtContent>
                <w:r w:rsidR="004D3011" w:rsidRPr="00BB5AEB">
                  <w:rPr>
                    <w:rFonts w:ascii="Times New Roman" w:hAnsi="Times New Roman" w:cs="Times New Roman"/>
                    <w:sz w:val="22"/>
                    <w:lang w:bidi="tr-TR"/>
                  </w:rPr>
                  <w:t>[Bitiş Tarihi]</w:t>
                </w:r>
              </w:sdtContent>
            </w:sdt>
          </w:p>
          <w:p w:rsidR="004D3011" w:rsidRPr="00BB5AEB" w:rsidRDefault="00036450" w:rsidP="004D3011">
            <w:pPr>
              <w:rPr>
                <w:rFonts w:ascii="Times New Roman" w:hAnsi="Times New Roman" w:cs="Times New Roman"/>
                <w:sz w:val="22"/>
              </w:rPr>
            </w:pPr>
            <w:r w:rsidRPr="00BB5AEB">
              <w:rPr>
                <w:rFonts w:ascii="Times New Roman" w:hAnsi="Times New Roman" w:cs="Times New Roman"/>
                <w:sz w:val="22"/>
                <w:lang w:bidi="tr-TR"/>
              </w:rPr>
              <w:t xml:space="preserve"> </w:t>
            </w:r>
          </w:p>
          <w:p w:rsidR="00036450" w:rsidRPr="00BB5AEB" w:rsidRDefault="00C01A3D" w:rsidP="007C66B3">
            <w:pPr>
              <w:pStyle w:val="Balk2"/>
              <w:tabs>
                <w:tab w:val="left" w:pos="3465"/>
              </w:tabs>
              <w:rPr>
                <w:rFonts w:ascii="Times New Roman" w:hAnsi="Times New Roman" w:cs="Times New Roman"/>
                <w:szCs w:val="22"/>
              </w:rPr>
            </w:pPr>
            <w:r w:rsidRPr="00BB5AEB">
              <w:rPr>
                <w:rFonts w:ascii="Times New Roman" w:hAnsi="Times New Roman" w:cs="Times New Roman"/>
                <w:szCs w:val="22"/>
              </w:rPr>
              <w:t>YABANCI DİL</w:t>
            </w:r>
            <w:r w:rsidR="007C66B3" w:rsidRPr="00BB5AEB">
              <w:rPr>
                <w:rFonts w:ascii="Times New Roman" w:hAnsi="Times New Roman" w:cs="Times New Roman"/>
                <w:szCs w:val="22"/>
              </w:rPr>
              <w:tab/>
            </w:r>
          </w:p>
          <w:tbl>
            <w:tblPr>
              <w:tblStyle w:val="TabloKlavuzu"/>
              <w:tblW w:w="5966" w:type="dxa"/>
              <w:tblLayout w:type="fixed"/>
              <w:tblLook w:val="04A0" w:firstRow="1" w:lastRow="0" w:firstColumn="1" w:lastColumn="0" w:noHBand="0" w:noVBand="1"/>
            </w:tblPr>
            <w:tblGrid>
              <w:gridCol w:w="1192"/>
              <w:gridCol w:w="1192"/>
              <w:gridCol w:w="1194"/>
              <w:gridCol w:w="1194"/>
              <w:gridCol w:w="1194"/>
            </w:tblGrid>
            <w:tr w:rsidR="00063A25" w:rsidRPr="00BB5AEB" w:rsidTr="00063A25">
              <w:trPr>
                <w:trHeight w:val="388"/>
              </w:trPr>
              <w:tc>
                <w:tcPr>
                  <w:tcW w:w="1192" w:type="dxa"/>
                </w:tcPr>
                <w:p w:rsidR="00063A25" w:rsidRPr="00BB5AEB" w:rsidRDefault="00A82214" w:rsidP="004D3011">
                  <w:pPr>
                    <w:rPr>
                      <w:rFonts w:ascii="Times New Roman" w:hAnsi="Times New Roman" w:cs="Times New Roman"/>
                      <w:b/>
                      <w:sz w:val="22"/>
                      <w:u w:val="single"/>
                    </w:rPr>
                  </w:pPr>
                  <w:r w:rsidRPr="00BB5AEB">
                    <w:rPr>
                      <w:rFonts w:ascii="Times New Roman" w:hAnsi="Times New Roman" w:cs="Times New Roman"/>
                      <w:b/>
                      <w:sz w:val="22"/>
                      <w:u w:val="single"/>
                    </w:rPr>
                    <w:t>SEVİYE</w:t>
                  </w:r>
                </w:p>
              </w:tc>
              <w:tc>
                <w:tcPr>
                  <w:tcW w:w="1192" w:type="dxa"/>
                </w:tcPr>
                <w:p w:rsidR="00063A25" w:rsidRPr="00BB5AEB" w:rsidRDefault="00063A25" w:rsidP="004D3011">
                  <w:pPr>
                    <w:rPr>
                      <w:rFonts w:ascii="Times New Roman" w:hAnsi="Times New Roman" w:cs="Times New Roman"/>
                      <w:sz w:val="22"/>
                    </w:rPr>
                  </w:pPr>
                  <w:r w:rsidRPr="00BB5AEB">
                    <w:rPr>
                      <w:rFonts w:ascii="Times New Roman" w:hAnsi="Times New Roman" w:cs="Times New Roman"/>
                      <w:sz w:val="22"/>
                    </w:rPr>
                    <w:t>Başlangıç</w:t>
                  </w:r>
                </w:p>
              </w:tc>
              <w:tc>
                <w:tcPr>
                  <w:tcW w:w="1194" w:type="dxa"/>
                </w:tcPr>
                <w:p w:rsidR="00063A25" w:rsidRPr="00BB5AEB" w:rsidRDefault="00063A25" w:rsidP="007C66B3">
                  <w:pPr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 w:rsidRPr="00BB5AEB">
                    <w:rPr>
                      <w:rFonts w:ascii="Times New Roman" w:hAnsi="Times New Roman" w:cs="Times New Roman"/>
                      <w:sz w:val="22"/>
                    </w:rPr>
                    <w:t>Orta</w:t>
                  </w:r>
                </w:p>
              </w:tc>
              <w:tc>
                <w:tcPr>
                  <w:tcW w:w="1194" w:type="dxa"/>
                </w:tcPr>
                <w:p w:rsidR="00063A25" w:rsidRPr="00BB5AEB" w:rsidRDefault="00063A25" w:rsidP="007C66B3">
                  <w:pPr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 w:rsidRPr="00BB5AEB">
                    <w:rPr>
                      <w:rFonts w:ascii="Times New Roman" w:hAnsi="Times New Roman" w:cs="Times New Roman"/>
                      <w:sz w:val="22"/>
                    </w:rPr>
                    <w:t>İyi</w:t>
                  </w:r>
                </w:p>
              </w:tc>
              <w:tc>
                <w:tcPr>
                  <w:tcW w:w="1194" w:type="dxa"/>
                </w:tcPr>
                <w:p w:rsidR="00063A25" w:rsidRPr="00BB5AEB" w:rsidRDefault="00063A25" w:rsidP="007C66B3">
                  <w:pPr>
                    <w:jc w:val="center"/>
                    <w:rPr>
                      <w:rFonts w:ascii="Times New Roman" w:hAnsi="Times New Roman" w:cs="Times New Roman"/>
                      <w:sz w:val="22"/>
                    </w:rPr>
                  </w:pPr>
                  <w:r w:rsidRPr="00BB5AEB">
                    <w:rPr>
                      <w:rFonts w:ascii="Times New Roman" w:hAnsi="Times New Roman" w:cs="Times New Roman"/>
                      <w:sz w:val="22"/>
                    </w:rPr>
                    <w:t>Çok iyi</w:t>
                  </w:r>
                </w:p>
              </w:tc>
            </w:tr>
            <w:tr w:rsidR="00063A25" w:rsidRPr="00BB5AEB" w:rsidTr="00063A25">
              <w:trPr>
                <w:trHeight w:val="388"/>
              </w:trPr>
              <w:tc>
                <w:tcPr>
                  <w:tcW w:w="1192" w:type="dxa"/>
                </w:tcPr>
                <w:p w:rsidR="00063A25" w:rsidRPr="00BB5AEB" w:rsidRDefault="00A82214" w:rsidP="004D3011">
                  <w:pPr>
                    <w:rPr>
                      <w:rFonts w:ascii="Times New Roman" w:hAnsi="Times New Roman" w:cs="Times New Roman"/>
                      <w:sz w:val="22"/>
                    </w:rPr>
                  </w:pPr>
                  <w:r w:rsidRPr="00BB5AEB">
                    <w:rPr>
                      <w:rFonts w:ascii="Times New Roman" w:hAnsi="Times New Roman" w:cs="Times New Roman"/>
                      <w:sz w:val="22"/>
                    </w:rPr>
                    <w:t>İngilizce</w:t>
                  </w:r>
                </w:p>
              </w:tc>
              <w:tc>
                <w:tcPr>
                  <w:tcW w:w="1192" w:type="dxa"/>
                </w:tcPr>
                <w:p w:rsidR="00063A25" w:rsidRPr="00BB5AEB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  <w:sz w:val="22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BB5AEB" w:rsidRDefault="00063A25" w:rsidP="004D3011">
                  <w:pP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2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BB5AEB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  <w:sz w:val="22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BB5AEB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  <w:sz w:val="22"/>
                    </w:rPr>
                  </w:pPr>
                </w:p>
              </w:tc>
            </w:tr>
          </w:tbl>
          <w:p w:rsidR="007959F3" w:rsidRPr="00BB5AEB" w:rsidRDefault="007959F3" w:rsidP="007959F3">
            <w:pPr>
              <w:pStyle w:val="Balk3"/>
              <w:rPr>
                <w:rFonts w:ascii="Times New Roman" w:eastAsiaTheme="minorEastAsia" w:hAnsi="Times New Roman" w:cs="Times New Roman"/>
                <w:b w:val="0"/>
                <w:caps w:val="0"/>
                <w:color w:val="FFFFFF" w:themeColor="background1"/>
                <w:szCs w:val="22"/>
              </w:rPr>
            </w:pPr>
          </w:p>
          <w:p w:rsidR="007959F3" w:rsidRPr="00BB5AEB" w:rsidRDefault="007959F3" w:rsidP="007959F3">
            <w:pPr>
              <w:pStyle w:val="Balk3"/>
              <w:rPr>
                <w:rFonts w:ascii="Times New Roman" w:hAnsi="Times New Roman" w:cs="Times New Roman"/>
                <w:color w:val="auto"/>
                <w:szCs w:val="22"/>
              </w:rPr>
            </w:pPr>
            <w:r w:rsidRPr="00BB5AEB">
              <w:rPr>
                <w:rFonts w:ascii="Times New Roman" w:hAnsi="Times New Roman" w:cs="Times New Roman"/>
                <w:noProof/>
                <w:szCs w:val="22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48EFFF7" wp14:editId="3CFE9121">
                      <wp:simplePos x="0" y="0"/>
                      <wp:positionH relativeFrom="margin">
                        <wp:posOffset>-67945</wp:posOffset>
                      </wp:positionH>
                      <wp:positionV relativeFrom="paragraph">
                        <wp:posOffset>282575</wp:posOffset>
                      </wp:positionV>
                      <wp:extent cx="3819525" cy="9525"/>
                      <wp:effectExtent l="0" t="0" r="28575" b="28575"/>
                      <wp:wrapNone/>
                      <wp:docPr id="14" name="Düz Bağlayıcı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195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CCC4B7" id="Düz Bağlayıcı 1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35pt,22.25pt" to="295.4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" strokecolor="#94b6d2 [3204]" strokeweight=".5pt">
                      <v:stroke joinstyle="miter"/>
                      <w10:wrap anchorx="margin"/>
                    </v:line>
                  </w:pict>
                </mc:Fallback>
              </mc:AlternateContent>
            </w:r>
            <w:r w:rsidRPr="00BB5AEB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BB5AEB">
              <w:rPr>
                <w:rFonts w:ascii="Times New Roman" w:hAnsi="Times New Roman" w:cs="Times New Roman"/>
                <w:color w:val="auto"/>
                <w:szCs w:val="22"/>
              </w:rPr>
              <w:t>burslar, sertifikalar &amp; projeler</w:t>
            </w:r>
          </w:p>
          <w:p w:rsidR="007959F3" w:rsidRPr="00BB5AEB" w:rsidRDefault="007959F3" w:rsidP="004D3011">
            <w:pPr>
              <w:rPr>
                <w:rFonts w:ascii="Times New Roman" w:hAnsi="Times New Roman" w:cs="Times New Roman"/>
                <w:color w:val="FFFFFF" w:themeColor="background1"/>
                <w:sz w:val="22"/>
              </w:rPr>
            </w:pPr>
          </w:p>
        </w:tc>
      </w:tr>
    </w:tbl>
    <w:p w:rsidR="00A82214" w:rsidRPr="00BB5AEB" w:rsidRDefault="00A82214" w:rsidP="00A82214">
      <w:pPr>
        <w:rPr>
          <w:rFonts w:ascii="Times New Roman" w:hAnsi="Times New Roman" w:cs="Times New Roman"/>
          <w:sz w:val="22"/>
        </w:rPr>
      </w:pPr>
      <w:r w:rsidRPr="00BB5AEB">
        <w:rPr>
          <w:rFonts w:ascii="Times New Roman" w:hAnsi="Times New Roman" w:cs="Times New Roman"/>
          <w:sz w:val="22"/>
        </w:rPr>
        <w:t xml:space="preserve"> </w:t>
      </w:r>
    </w:p>
    <w:p w:rsidR="007959F3" w:rsidRPr="00BB5AEB" w:rsidRDefault="007959F3" w:rsidP="007959F3">
      <w:pPr>
        <w:pStyle w:val="Balk3"/>
        <w:rPr>
          <w:rFonts w:ascii="Times New Roman" w:hAnsi="Times New Roman" w:cs="Times New Roman"/>
          <w:color w:val="auto"/>
          <w:szCs w:val="22"/>
        </w:rPr>
      </w:pPr>
      <w:r w:rsidRPr="00BB5AEB">
        <w:rPr>
          <w:rFonts w:ascii="Times New Roman" w:hAnsi="Times New Roman" w:cs="Times New Roman"/>
          <w:szCs w:val="22"/>
        </w:rPr>
        <w:tab/>
      </w:r>
      <w:r w:rsidRPr="00BB5AEB">
        <w:rPr>
          <w:rFonts w:ascii="Times New Roman" w:hAnsi="Times New Roman" w:cs="Times New Roman"/>
          <w:noProof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8EFFF7" wp14:editId="3CFE9121">
                <wp:simplePos x="0" y="0"/>
                <wp:positionH relativeFrom="margin">
                  <wp:align>right</wp:align>
                </wp:positionH>
                <wp:positionV relativeFrom="paragraph">
                  <wp:posOffset>339725</wp:posOffset>
                </wp:positionV>
                <wp:extent cx="3819525" cy="9525"/>
                <wp:effectExtent l="0" t="0" r="28575" b="28575"/>
                <wp:wrapNone/>
                <wp:docPr id="15" name="Düz Bağlayıcı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95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D3E451" id="Düz Bağlayıcı 1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49.55pt,26.75pt" to="550.3pt,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" strokecolor="#94b6d2 [3204]" strokeweight=".5pt">
                <v:stroke joinstyle="miter"/>
                <w10:wrap anchorx="margin"/>
              </v:line>
            </w:pict>
          </mc:Fallback>
        </mc:AlternateContent>
      </w:r>
      <w:r w:rsidRPr="00BB5AEB">
        <w:rPr>
          <w:rFonts w:ascii="Times New Roman" w:hAnsi="Times New Roman" w:cs="Times New Roman"/>
          <w:szCs w:val="22"/>
        </w:rPr>
        <w:t xml:space="preserve">                                                             </w:t>
      </w:r>
      <w:r w:rsidR="00F52735">
        <w:rPr>
          <w:rFonts w:ascii="Times New Roman" w:hAnsi="Times New Roman" w:cs="Times New Roman"/>
          <w:szCs w:val="22"/>
        </w:rPr>
        <w:t xml:space="preserve">       </w:t>
      </w:r>
      <w:bookmarkStart w:id="0" w:name="_GoBack"/>
      <w:bookmarkEnd w:id="0"/>
      <w:r w:rsidRPr="00BB5AEB">
        <w:rPr>
          <w:rFonts w:ascii="Times New Roman" w:hAnsi="Times New Roman" w:cs="Times New Roman"/>
          <w:color w:val="auto"/>
          <w:szCs w:val="22"/>
        </w:rPr>
        <w:t>BİLGİSAYAR BİLGİSİ</w:t>
      </w:r>
    </w:p>
    <w:p w:rsidR="0007404C" w:rsidRPr="00BB5AEB" w:rsidRDefault="0007404C" w:rsidP="007959F3">
      <w:pPr>
        <w:rPr>
          <w:rFonts w:ascii="Times New Roman" w:hAnsi="Times New Roman" w:cs="Times New Roman"/>
          <w:sz w:val="22"/>
        </w:rPr>
      </w:pPr>
    </w:p>
    <w:sectPr w:rsidR="0007404C" w:rsidRPr="00BB5AEB" w:rsidSect="00AE788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203D" w:rsidRDefault="0011203D" w:rsidP="000C45FF">
      <w:r>
        <w:separator/>
      </w:r>
    </w:p>
  </w:endnote>
  <w:endnote w:type="continuationSeparator" w:id="0">
    <w:p w:rsidR="0011203D" w:rsidRDefault="0011203D" w:rsidP="000C4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1084" w:rsidRDefault="0089108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1084" w:rsidRPr="00891084" w:rsidRDefault="00891084" w:rsidP="00891084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proofErr w:type="gramStart"/>
    <w:r w:rsidRPr="00891084">
      <w:rPr>
        <w:rFonts w:ascii="Times New Roman" w:hAnsi="Times New Roman" w:cs="Times New Roman"/>
        <w:i/>
        <w:sz w:val="20"/>
        <w:szCs w:val="20"/>
      </w:rPr>
      <w:t>FR.KPG</w:t>
    </w:r>
    <w:proofErr w:type="gramEnd"/>
    <w:r w:rsidRPr="00891084">
      <w:rPr>
        <w:rFonts w:ascii="Times New Roman" w:hAnsi="Times New Roman" w:cs="Times New Roman"/>
        <w:i/>
        <w:sz w:val="20"/>
        <w:szCs w:val="20"/>
      </w:rPr>
      <w:t>.020/Rev.0</w:t>
    </w:r>
    <w:r>
      <w:rPr>
        <w:rFonts w:ascii="Times New Roman" w:hAnsi="Times New Roman" w:cs="Times New Roman"/>
        <w:i/>
        <w:sz w:val="20"/>
        <w:szCs w:val="20"/>
      </w:rPr>
      <w:t>2</w:t>
    </w:r>
  </w:p>
  <w:p w:rsidR="00891084" w:rsidRDefault="0089108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1084" w:rsidRDefault="0089108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203D" w:rsidRDefault="0011203D" w:rsidP="000C45FF">
      <w:r>
        <w:separator/>
      </w:r>
    </w:p>
  </w:footnote>
  <w:footnote w:type="continuationSeparator" w:id="0">
    <w:p w:rsidR="0011203D" w:rsidRDefault="0011203D" w:rsidP="000C45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1084" w:rsidRDefault="0089108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45FF" w:rsidRDefault="000C45FF">
    <w:pPr>
      <w:pStyle w:val="stBilgi"/>
    </w:pPr>
    <w:r w:rsidRPr="00D33399">
      <w:rPr>
        <w:rFonts w:ascii="Times New Roman" w:hAnsi="Times New Roman" w:cs="Times New Roman"/>
        <w:noProof/>
        <w:lang w:eastAsia="tr-TR"/>
      </w:rPr>
      <w:drawing>
        <wp:anchor distT="0" distB="0" distL="114300" distR="114300" simplePos="0" relativeHeight="251658240" behindDoc="1" locked="0" layoutInCell="1" allowOverlap="1" wp14:anchorId="4D6F4968" wp14:editId="5FE4A118">
          <wp:simplePos x="0" y="0"/>
          <wp:positionH relativeFrom="page">
            <wp:posOffset>276225</wp:posOffset>
          </wp:positionH>
          <wp:positionV relativeFrom="page">
            <wp:posOffset>447675</wp:posOffset>
          </wp:positionV>
          <wp:extent cx="7136130" cy="9991725"/>
          <wp:effectExtent l="0" t="0" r="7620" b="9525"/>
          <wp:wrapNone/>
          <wp:docPr id="3" name="Grafik 3">
            <a:extLst xmlns:a="http://schemas.openxmlformats.org/drawingml/2006/main">
              <a:ext uri="{C183D7F6-B498-43B3-948B-1728B52AA6E4}">
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36509" cy="99922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1084" w:rsidRDefault="0089108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A3D"/>
    <w:rsid w:val="0000727B"/>
    <w:rsid w:val="00036450"/>
    <w:rsid w:val="00063A25"/>
    <w:rsid w:val="0007404C"/>
    <w:rsid w:val="00094499"/>
    <w:rsid w:val="000C45FF"/>
    <w:rsid w:val="000E3FD1"/>
    <w:rsid w:val="0011203D"/>
    <w:rsid w:val="00112054"/>
    <w:rsid w:val="001525E1"/>
    <w:rsid w:val="00180329"/>
    <w:rsid w:val="0019001F"/>
    <w:rsid w:val="001A74A5"/>
    <w:rsid w:val="001B2ABD"/>
    <w:rsid w:val="001E0391"/>
    <w:rsid w:val="001E1759"/>
    <w:rsid w:val="001F1ECC"/>
    <w:rsid w:val="002400EB"/>
    <w:rsid w:val="00256CF7"/>
    <w:rsid w:val="00281FD5"/>
    <w:rsid w:val="00286B05"/>
    <w:rsid w:val="0030481B"/>
    <w:rsid w:val="003156FC"/>
    <w:rsid w:val="003254B5"/>
    <w:rsid w:val="003419E7"/>
    <w:rsid w:val="0037121F"/>
    <w:rsid w:val="003A228F"/>
    <w:rsid w:val="003A6B7D"/>
    <w:rsid w:val="003B06CA"/>
    <w:rsid w:val="004071FC"/>
    <w:rsid w:val="00445947"/>
    <w:rsid w:val="00477522"/>
    <w:rsid w:val="004813B3"/>
    <w:rsid w:val="00496591"/>
    <w:rsid w:val="004C63E4"/>
    <w:rsid w:val="004D3011"/>
    <w:rsid w:val="005262AC"/>
    <w:rsid w:val="00554B8C"/>
    <w:rsid w:val="005E39D5"/>
    <w:rsid w:val="00600670"/>
    <w:rsid w:val="0062123A"/>
    <w:rsid w:val="00646E75"/>
    <w:rsid w:val="006771D0"/>
    <w:rsid w:val="00715FCB"/>
    <w:rsid w:val="00743101"/>
    <w:rsid w:val="007775E1"/>
    <w:rsid w:val="007867A0"/>
    <w:rsid w:val="007927F5"/>
    <w:rsid w:val="007959F3"/>
    <w:rsid w:val="007C66B3"/>
    <w:rsid w:val="007F733D"/>
    <w:rsid w:val="00802CA0"/>
    <w:rsid w:val="00891084"/>
    <w:rsid w:val="008C5612"/>
    <w:rsid w:val="009260CD"/>
    <w:rsid w:val="00952C25"/>
    <w:rsid w:val="00A2118D"/>
    <w:rsid w:val="00A82214"/>
    <w:rsid w:val="00AD76E2"/>
    <w:rsid w:val="00AE7882"/>
    <w:rsid w:val="00B20152"/>
    <w:rsid w:val="00B359E4"/>
    <w:rsid w:val="00B4211D"/>
    <w:rsid w:val="00B57D98"/>
    <w:rsid w:val="00B70850"/>
    <w:rsid w:val="00BB5AEB"/>
    <w:rsid w:val="00BF6C09"/>
    <w:rsid w:val="00C01A3D"/>
    <w:rsid w:val="00C066B6"/>
    <w:rsid w:val="00C37BA1"/>
    <w:rsid w:val="00C4674C"/>
    <w:rsid w:val="00C506CF"/>
    <w:rsid w:val="00C72BED"/>
    <w:rsid w:val="00C9578B"/>
    <w:rsid w:val="00CB0055"/>
    <w:rsid w:val="00D219EE"/>
    <w:rsid w:val="00D2522B"/>
    <w:rsid w:val="00D33399"/>
    <w:rsid w:val="00D422DE"/>
    <w:rsid w:val="00D5459D"/>
    <w:rsid w:val="00D937C9"/>
    <w:rsid w:val="00DA1F4D"/>
    <w:rsid w:val="00DD172A"/>
    <w:rsid w:val="00E25A26"/>
    <w:rsid w:val="00E4381A"/>
    <w:rsid w:val="00E55D74"/>
    <w:rsid w:val="00E66D23"/>
    <w:rsid w:val="00F52735"/>
    <w:rsid w:val="00F60274"/>
    <w:rsid w:val="00F67974"/>
    <w:rsid w:val="00F77FB9"/>
    <w:rsid w:val="00FB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CF3CDFD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tr-TR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9E4"/>
    <w:rPr>
      <w:sz w:val="18"/>
      <w:szCs w:val="22"/>
    </w:rPr>
  </w:style>
  <w:style w:type="paragraph" w:styleId="Balk1">
    <w:name w:val="heading 1"/>
    <w:basedOn w:val="Normal"/>
    <w:next w:val="Normal"/>
    <w:link w:val="Balk1Char"/>
    <w:uiPriority w:val="9"/>
    <w:qFormat/>
    <w:rsid w:val="00AD76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qFormat/>
    <w:rsid w:val="004D3011"/>
    <w:pPr>
      <w:keepNext/>
      <w:keepLines/>
      <w:pBdr>
        <w:bottom w:val="single" w:sz="8" w:space="1" w:color="94B6D2" w:themeColor="accent1"/>
      </w:pBdr>
      <w:spacing w:before="240" w:after="120"/>
      <w:outlineLvl w:val="1"/>
    </w:pPr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Balk3">
    <w:name w:val="heading 3"/>
    <w:basedOn w:val="Normal"/>
    <w:next w:val="Normal"/>
    <w:link w:val="Balk3Char"/>
    <w:uiPriority w:val="9"/>
    <w:qFormat/>
    <w:rsid w:val="00D5459D"/>
    <w:pPr>
      <w:keepNext/>
      <w:keepLines/>
      <w:spacing w:before="240" w:after="120"/>
      <w:outlineLvl w:val="2"/>
    </w:pPr>
    <w:rPr>
      <w:rFonts w:asciiTheme="majorHAnsi" w:eastAsiaTheme="majorEastAsia" w:hAnsiTheme="majorHAnsi" w:cstheme="majorBidi"/>
      <w:b/>
      <w:caps/>
      <w:color w:val="548AB7" w:themeColor="accent1" w:themeShade="BF"/>
      <w:sz w:val="22"/>
      <w:szCs w:val="24"/>
    </w:rPr>
  </w:style>
  <w:style w:type="paragraph" w:styleId="Balk4">
    <w:name w:val="heading 4"/>
    <w:basedOn w:val="Normal"/>
    <w:next w:val="Normal"/>
    <w:link w:val="Balk4Char"/>
    <w:uiPriority w:val="9"/>
    <w:qFormat/>
    <w:rsid w:val="00B359E4"/>
    <w:pPr>
      <w:outlineLvl w:val="3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4D3011"/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KonuBal">
    <w:name w:val="Title"/>
    <w:basedOn w:val="Normal"/>
    <w:next w:val="Normal"/>
    <w:link w:val="KonuBalChar"/>
    <w:uiPriority w:val="10"/>
    <w:qFormat/>
    <w:rsid w:val="001B2ABD"/>
    <w:rPr>
      <w:caps/>
      <w:color w:val="000000" w:themeColor="text1"/>
      <w:sz w:val="96"/>
      <w:szCs w:val="7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B2ABD"/>
    <w:rPr>
      <w:caps/>
      <w:color w:val="000000" w:themeColor="text1"/>
      <w:sz w:val="96"/>
      <w:szCs w:val="76"/>
    </w:rPr>
  </w:style>
  <w:style w:type="character" w:styleId="Vurgu">
    <w:name w:val="Emphasis"/>
    <w:basedOn w:val="VarsaylanParagrafYazTipi"/>
    <w:uiPriority w:val="11"/>
    <w:semiHidden/>
    <w:qFormat/>
    <w:rsid w:val="00E25A26"/>
    <w:rPr>
      <w:i/>
      <w:iCs/>
    </w:rPr>
  </w:style>
  <w:style w:type="character" w:customStyle="1" w:styleId="Balk1Char">
    <w:name w:val="Başlık 1 Char"/>
    <w:basedOn w:val="VarsaylanParagrafYazTipi"/>
    <w:link w:val="Balk1"/>
    <w:uiPriority w:val="9"/>
    <w:rsid w:val="00AD76E2"/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Tarih">
    <w:name w:val="Date"/>
    <w:basedOn w:val="Normal"/>
    <w:next w:val="Normal"/>
    <w:link w:val="TarihChar"/>
    <w:uiPriority w:val="99"/>
    <w:rsid w:val="00036450"/>
  </w:style>
  <w:style w:type="character" w:customStyle="1" w:styleId="TarihChar">
    <w:name w:val="Tarih Char"/>
    <w:basedOn w:val="VarsaylanParagrafYazTipi"/>
    <w:link w:val="Tarih"/>
    <w:uiPriority w:val="99"/>
    <w:rsid w:val="00036450"/>
    <w:rPr>
      <w:sz w:val="18"/>
      <w:szCs w:val="22"/>
    </w:rPr>
  </w:style>
  <w:style w:type="character" w:styleId="Kpr">
    <w:name w:val="Hyperlink"/>
    <w:basedOn w:val="VarsaylanParagrafYazTipi"/>
    <w:uiPriority w:val="99"/>
    <w:unhideWhenUsed/>
    <w:rsid w:val="00281FD5"/>
    <w:rPr>
      <w:color w:val="B85A22" w:themeColor="accent2" w:themeShade="BF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rsid w:val="004813B3"/>
    <w:rPr>
      <w:color w:val="605E5C"/>
      <w:shd w:val="clear" w:color="auto" w:fill="E1DFDD"/>
    </w:rPr>
  </w:style>
  <w:style w:type="paragraph" w:styleId="stBilgi">
    <w:name w:val="header"/>
    <w:basedOn w:val="Normal"/>
    <w:link w:val="stBilgiChar"/>
    <w:uiPriority w:val="99"/>
    <w:semiHidden/>
    <w:rsid w:val="000C45FF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0C45FF"/>
    <w:rPr>
      <w:sz w:val="22"/>
      <w:szCs w:val="22"/>
    </w:rPr>
  </w:style>
  <w:style w:type="paragraph" w:styleId="AltBilgi">
    <w:name w:val="footer"/>
    <w:basedOn w:val="Normal"/>
    <w:link w:val="AltBilgiChar"/>
    <w:rsid w:val="000C45FF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rsid w:val="000C45FF"/>
    <w:rPr>
      <w:sz w:val="22"/>
      <w:szCs w:val="22"/>
    </w:rPr>
  </w:style>
  <w:style w:type="table" w:styleId="TabloKlavuzu">
    <w:name w:val="Table Grid"/>
    <w:basedOn w:val="NormalTablo"/>
    <w:uiPriority w:val="39"/>
    <w:rsid w:val="001B2A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sid w:val="001B2ABD"/>
    <w:rPr>
      <w:color w:val="808080"/>
    </w:rPr>
  </w:style>
  <w:style w:type="paragraph" w:styleId="Altyaz">
    <w:name w:val="Subtitle"/>
    <w:basedOn w:val="Normal"/>
    <w:next w:val="Normal"/>
    <w:link w:val="AltyazChar"/>
    <w:uiPriority w:val="11"/>
    <w:qFormat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AltyazChar">
    <w:name w:val="Altyazı Char"/>
    <w:basedOn w:val="VarsaylanParagrafYazTipi"/>
    <w:link w:val="Altyaz"/>
    <w:uiPriority w:val="11"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Balk3Char">
    <w:name w:val="Başlık 3 Char"/>
    <w:basedOn w:val="VarsaylanParagrafYazTipi"/>
    <w:link w:val="Balk3"/>
    <w:uiPriority w:val="9"/>
    <w:rsid w:val="00D5459D"/>
    <w:rPr>
      <w:rFonts w:asciiTheme="majorHAnsi" w:eastAsiaTheme="majorEastAsia" w:hAnsiTheme="majorHAnsi" w:cstheme="majorBidi"/>
      <w:b/>
      <w:caps/>
      <w:color w:val="548AB7" w:themeColor="accent1" w:themeShade="BF"/>
      <w:sz w:val="22"/>
    </w:rPr>
  </w:style>
  <w:style w:type="character" w:customStyle="1" w:styleId="Balk4Char">
    <w:name w:val="Başlık 4 Char"/>
    <w:basedOn w:val="VarsaylanParagrafYazTipi"/>
    <w:link w:val="Balk4"/>
    <w:uiPriority w:val="9"/>
    <w:rsid w:val="00B359E4"/>
    <w:rPr>
      <w:b/>
      <w:sz w:val="18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219EE"/>
    <w:rPr>
      <w:rFonts w:ascii="Segoe UI" w:hAnsi="Segoe UI" w:cs="Segoe UI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219EE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C01A3D"/>
    <w:rPr>
      <w:sz w:val="18"/>
      <w:szCs w:val="22"/>
    </w:rPr>
  </w:style>
  <w:style w:type="paragraph" w:customStyle="1" w:styleId="DecimalAligned">
    <w:name w:val="Decimal Aligned"/>
    <w:basedOn w:val="Normal"/>
    <w:uiPriority w:val="40"/>
    <w:qFormat/>
    <w:rsid w:val="00A82214"/>
    <w:pPr>
      <w:tabs>
        <w:tab w:val="decimal" w:pos="360"/>
      </w:tabs>
      <w:spacing w:after="200" w:line="276" w:lineRule="auto"/>
    </w:pPr>
    <w:rPr>
      <w:rFonts w:cs="Times New Roman"/>
      <w:sz w:val="22"/>
      <w:lang w:eastAsia="tr-TR"/>
    </w:rPr>
  </w:style>
  <w:style w:type="paragraph" w:styleId="DipnotMetni">
    <w:name w:val="footnote text"/>
    <w:basedOn w:val="Normal"/>
    <w:link w:val="DipnotMetniChar"/>
    <w:uiPriority w:val="99"/>
    <w:unhideWhenUsed/>
    <w:rsid w:val="00A82214"/>
    <w:rPr>
      <w:rFonts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82214"/>
    <w:rPr>
      <w:rFonts w:cs="Times New Roman"/>
      <w:sz w:val="20"/>
      <w:szCs w:val="20"/>
      <w:lang w:eastAsia="tr-TR"/>
    </w:rPr>
  </w:style>
  <w:style w:type="character" w:styleId="HafifVurgulama">
    <w:name w:val="Subtle Emphasis"/>
    <w:basedOn w:val="VarsaylanParagrafYazTipi"/>
    <w:uiPriority w:val="19"/>
    <w:qFormat/>
    <w:rsid w:val="00A82214"/>
    <w:rPr>
      <w:i/>
      <w:iCs/>
    </w:rPr>
  </w:style>
  <w:style w:type="table" w:styleId="AkGlgeleme-Vurgu1">
    <w:name w:val="Light Shading Accent 1"/>
    <w:basedOn w:val="NormalTablo"/>
    <w:uiPriority w:val="60"/>
    <w:rsid w:val="00A82214"/>
    <w:rPr>
      <w:color w:val="548AB7" w:themeColor="accent1" w:themeShade="BF"/>
      <w:sz w:val="22"/>
      <w:szCs w:val="22"/>
      <w:lang w:eastAsia="tr-TR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okce.ersayin\AppData\Roaming\Microsoft\&#350;ablonlar\Mavi%20gri%20&#246;zge&#231;mi&#351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136A8195BFD41BFBF9B1CFDD6EDC08F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73F3C38-DF9F-4008-8A92-70E8C0B88EE9}"/>
      </w:docPartPr>
      <w:docPartBody>
        <w:p w:rsidR="00A0558A" w:rsidRDefault="00473491">
          <w:pPr>
            <w:pStyle w:val="9136A8195BFD41BFBF9B1CFDD6EDC08F"/>
          </w:pPr>
          <w:r w:rsidRPr="00036450">
            <w:rPr>
              <w:lang w:bidi="tr-TR"/>
            </w:rPr>
            <w:t>EĞİTİM</w:t>
          </w:r>
        </w:p>
      </w:docPartBody>
    </w:docPart>
    <w:docPart>
      <w:docPartPr>
        <w:name w:val="72F6B9D211E344828AC2D17D86B0A24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CF4EA77-954D-41DB-914D-19C28E0617FE}"/>
      </w:docPartPr>
      <w:docPartBody>
        <w:p w:rsidR="00A0558A" w:rsidRDefault="00473491">
          <w:pPr>
            <w:pStyle w:val="72F6B9D211E344828AC2D17D86B0A24A"/>
          </w:pPr>
          <w:r w:rsidRPr="00036450">
            <w:rPr>
              <w:lang w:bidi="tr-TR"/>
            </w:rPr>
            <w:t>[Okul Adı]</w:t>
          </w:r>
        </w:p>
      </w:docPartBody>
    </w:docPart>
    <w:docPart>
      <w:docPartPr>
        <w:name w:val="1152C650BC854849BAFEA22492DA292E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A05C2D8-9E27-43CF-A04A-9090F9A68552}"/>
      </w:docPartPr>
      <w:docPartBody>
        <w:p w:rsidR="00A0558A" w:rsidRDefault="00473491">
          <w:pPr>
            <w:pStyle w:val="1152C650BC854849BAFEA22492DA292E"/>
          </w:pPr>
          <w:r w:rsidRPr="00B359E4">
            <w:rPr>
              <w:lang w:bidi="tr-TR"/>
            </w:rPr>
            <w:t>[Başlangıç Tarihi]</w:t>
          </w:r>
        </w:p>
      </w:docPartBody>
    </w:docPart>
    <w:docPart>
      <w:docPartPr>
        <w:name w:val="EB3BEB20D73C491C8E156F651FE2EB9B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F57469A1-2291-449A-8BB2-3DB672E28224}"/>
      </w:docPartPr>
      <w:docPartBody>
        <w:p w:rsidR="00A0558A" w:rsidRDefault="00473491">
          <w:pPr>
            <w:pStyle w:val="EB3BEB20D73C491C8E156F651FE2EB9B"/>
          </w:pPr>
          <w:r w:rsidRPr="00B359E4">
            <w:rPr>
              <w:lang w:bidi="tr-TR"/>
            </w:rPr>
            <w:t>[Bitiş Tarihi]</w:t>
          </w:r>
        </w:p>
      </w:docPartBody>
    </w:docPart>
    <w:docPart>
      <w:docPartPr>
        <w:name w:val="AA4C3034D60E4B21981C4F56A4FAB86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7DAB239-9B3D-495C-9BB2-A92A77CFB6EB}"/>
      </w:docPartPr>
      <w:docPartBody>
        <w:p w:rsidR="00A0558A" w:rsidRDefault="00473491">
          <w:pPr>
            <w:pStyle w:val="AA4C3034D60E4B21981C4F56A4FAB86A"/>
          </w:pPr>
          <w:r w:rsidRPr="00B359E4">
            <w:rPr>
              <w:lang w:bidi="tr-TR"/>
            </w:rPr>
            <w:t>[Okul Adı]</w:t>
          </w:r>
        </w:p>
      </w:docPartBody>
    </w:docPart>
    <w:docPart>
      <w:docPartPr>
        <w:name w:val="8BA1B6AECEA14824ADC3981D3583D37C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8394F8A-5CC1-4D5D-9F2B-0C4B0223223D}"/>
      </w:docPartPr>
      <w:docPartBody>
        <w:p w:rsidR="00A0558A" w:rsidRDefault="00473491">
          <w:pPr>
            <w:pStyle w:val="8BA1B6AECEA14824ADC3981D3583D37C"/>
          </w:pPr>
          <w:r w:rsidRPr="00B359E4">
            <w:rPr>
              <w:lang w:bidi="tr-TR"/>
            </w:rPr>
            <w:t>[Başlangıç Tarihi]</w:t>
          </w:r>
        </w:p>
      </w:docPartBody>
    </w:docPart>
    <w:docPart>
      <w:docPartPr>
        <w:name w:val="5A6E9C8CBBC9421F8E430A27D11F032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DE090046-BEEF-4E32-AEA8-2616D9B0F1C5}"/>
      </w:docPartPr>
      <w:docPartBody>
        <w:p w:rsidR="00A0558A" w:rsidRDefault="00473491">
          <w:pPr>
            <w:pStyle w:val="5A6E9C8CBBC9421F8E430A27D11F0320"/>
          </w:pPr>
          <w:r w:rsidRPr="00B359E4">
            <w:rPr>
              <w:lang w:bidi="tr-TR"/>
            </w:rPr>
            <w:t>[Bitiş Tarihi]</w:t>
          </w:r>
        </w:p>
      </w:docPartBody>
    </w:docPart>
    <w:docPart>
      <w:docPartPr>
        <w:name w:val="54F32305DF5B47B7A9D9508100075BD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809FC800-A533-433B-8086-767826B08B54}"/>
      </w:docPartPr>
      <w:docPartBody>
        <w:p w:rsidR="00A0558A" w:rsidRDefault="00473491">
          <w:pPr>
            <w:pStyle w:val="54F32305DF5B47B7A9D9508100075BD2"/>
          </w:pPr>
          <w:r w:rsidRPr="00036450">
            <w:rPr>
              <w:lang w:bidi="tr-TR"/>
            </w:rPr>
            <w:t>[Şirket Adı]</w:t>
          </w:r>
        </w:p>
      </w:docPartBody>
    </w:docPart>
    <w:docPart>
      <w:docPartPr>
        <w:name w:val="F19E7B25BD0841EFBBB8BD4C041B0C6B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A9319E6-1DA4-4B5C-8863-E7A24A5B4D03}"/>
      </w:docPartPr>
      <w:docPartBody>
        <w:p w:rsidR="00A0558A" w:rsidRDefault="00473491">
          <w:pPr>
            <w:pStyle w:val="F19E7B25BD0841EFBBB8BD4C041B0C6B"/>
          </w:pPr>
          <w:r w:rsidRPr="00036450">
            <w:rPr>
              <w:lang w:bidi="tr-TR"/>
            </w:rPr>
            <w:t>[Unvan]</w:t>
          </w:r>
        </w:p>
      </w:docPartBody>
    </w:docPart>
    <w:docPart>
      <w:docPartPr>
        <w:name w:val="02D894ABE0944BFA964732F6E02A7FC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26E856BF-47D5-48D5-B5E5-52327C01555D}"/>
      </w:docPartPr>
      <w:docPartBody>
        <w:p w:rsidR="00A0558A" w:rsidRDefault="00473491">
          <w:pPr>
            <w:pStyle w:val="02D894ABE0944BFA964732F6E02A7FC4"/>
          </w:pPr>
          <w:r w:rsidRPr="00036450">
            <w:rPr>
              <w:lang w:bidi="tr-TR"/>
            </w:rPr>
            <w:t>[Başlangıç Tarihi]</w:t>
          </w:r>
        </w:p>
      </w:docPartBody>
    </w:docPart>
    <w:docPart>
      <w:docPartPr>
        <w:name w:val="9F04AB3E1C924268BDD124412691E56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775D938-17F4-4A47-8AC1-ED0FF4C24736}"/>
      </w:docPartPr>
      <w:docPartBody>
        <w:p w:rsidR="00A0558A" w:rsidRDefault="00473491">
          <w:pPr>
            <w:pStyle w:val="9F04AB3E1C924268BDD124412691E569"/>
          </w:pPr>
          <w:r w:rsidRPr="00036450">
            <w:rPr>
              <w:lang w:bidi="tr-TR"/>
            </w:rPr>
            <w:t>[Bitiş Tarihi]</w:t>
          </w:r>
        </w:p>
      </w:docPartBody>
    </w:docPart>
    <w:docPart>
      <w:docPartPr>
        <w:name w:val="91191C91CBBB47399BAC96DA739E442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7244564-5703-4867-93E2-7F283DAE6AD2}"/>
      </w:docPartPr>
      <w:docPartBody>
        <w:p w:rsidR="00A0558A" w:rsidRDefault="00473491">
          <w:pPr>
            <w:pStyle w:val="91191C91CBBB47399BAC96DA739E4422"/>
          </w:pPr>
          <w:r w:rsidRPr="00036450">
            <w:rPr>
              <w:lang w:bidi="tr-TR"/>
            </w:rPr>
            <w:t>[Sorumluluk ve başarılarınızı, etkileri ve sonuçları açısından açıklayın. Örnekler kullananın fakat kısa tutun.]</w:t>
          </w:r>
        </w:p>
      </w:docPartBody>
    </w:docPart>
    <w:docPart>
      <w:docPartPr>
        <w:name w:val="B7329941D162434D84B882FBD75E42D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DEC750B-5491-4077-A344-9E13AF537033}"/>
      </w:docPartPr>
      <w:docPartBody>
        <w:p w:rsidR="00A0558A" w:rsidRDefault="00473491">
          <w:pPr>
            <w:pStyle w:val="B7329941D162434D84B882FBD75E42D3"/>
          </w:pPr>
          <w:r w:rsidRPr="004D3011">
            <w:rPr>
              <w:lang w:bidi="tr-TR"/>
            </w:rPr>
            <w:t>[Şirket Adı]</w:t>
          </w:r>
        </w:p>
      </w:docPartBody>
    </w:docPart>
    <w:docPart>
      <w:docPartPr>
        <w:name w:val="36A2E5BD12AA419490BDA3BCDBE4CDC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E68C749-8B95-40D1-B059-850D3E117A61}"/>
      </w:docPartPr>
      <w:docPartBody>
        <w:p w:rsidR="00A0558A" w:rsidRDefault="00473491">
          <w:pPr>
            <w:pStyle w:val="36A2E5BD12AA419490BDA3BCDBE4CDC4"/>
          </w:pPr>
          <w:r w:rsidRPr="004D3011">
            <w:rPr>
              <w:lang w:bidi="tr-TR"/>
            </w:rPr>
            <w:t>[Unvan]</w:t>
          </w:r>
        </w:p>
      </w:docPartBody>
    </w:docPart>
    <w:docPart>
      <w:docPartPr>
        <w:name w:val="4010C1E1A09A41C1B36E1171275EEFB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B32F47F-F9A9-4C5B-A87F-2564AF3CD266}"/>
      </w:docPartPr>
      <w:docPartBody>
        <w:p w:rsidR="00A0558A" w:rsidRDefault="00473491">
          <w:pPr>
            <w:pStyle w:val="4010C1E1A09A41C1B36E1171275EEFB4"/>
          </w:pPr>
          <w:r w:rsidRPr="004D3011">
            <w:rPr>
              <w:lang w:bidi="tr-TR"/>
            </w:rPr>
            <w:t>[Başlangıç Tarihi]</w:t>
          </w:r>
        </w:p>
      </w:docPartBody>
    </w:docPart>
    <w:docPart>
      <w:docPartPr>
        <w:name w:val="9C2D74A707A3415ABC3AAEBE50EA48F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0FD81F3-67BD-428A-8B6C-309170569F40}"/>
      </w:docPartPr>
      <w:docPartBody>
        <w:p w:rsidR="00A0558A" w:rsidRDefault="00473491">
          <w:pPr>
            <w:pStyle w:val="9C2D74A707A3415ABC3AAEBE50EA48F4"/>
          </w:pPr>
          <w:r w:rsidRPr="004D3011">
            <w:rPr>
              <w:lang w:bidi="tr-TR"/>
            </w:rPr>
            <w:t>[Bitiş Tarihi]</w:t>
          </w:r>
        </w:p>
      </w:docPartBody>
    </w:docPart>
    <w:docPart>
      <w:docPartPr>
        <w:name w:val="1B017CDC6851462C809EC187514396F1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A3EBD94-432B-4FF6-904F-E82A5428EDB2}"/>
      </w:docPartPr>
      <w:docPartBody>
        <w:p w:rsidR="00A0558A" w:rsidRDefault="00473491">
          <w:pPr>
            <w:pStyle w:val="1B017CDC6851462C809EC187514396F1"/>
          </w:pPr>
          <w:r w:rsidRPr="004D3011">
            <w:rPr>
              <w:lang w:bidi="tr-TR"/>
            </w:rPr>
            <w:t>[Şirket Adı]</w:t>
          </w:r>
        </w:p>
      </w:docPartBody>
    </w:docPart>
    <w:docPart>
      <w:docPartPr>
        <w:name w:val="A48815B2BFB44EC1B3591495EB4C004D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C22CBAC-FA10-4DA6-B1F5-BC83CF63DD4F}"/>
      </w:docPartPr>
      <w:docPartBody>
        <w:p w:rsidR="00A0558A" w:rsidRDefault="00473491">
          <w:pPr>
            <w:pStyle w:val="A48815B2BFB44EC1B3591495EB4C004D"/>
          </w:pPr>
          <w:r w:rsidRPr="004D3011">
            <w:rPr>
              <w:lang w:bidi="tr-TR"/>
            </w:rPr>
            <w:t>[Unvan]</w:t>
          </w:r>
        </w:p>
      </w:docPartBody>
    </w:docPart>
    <w:docPart>
      <w:docPartPr>
        <w:name w:val="E1EF91A7015345768F09A9E7388D15B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DB5CD47-D0AB-4296-8EA2-7A8B475E5B77}"/>
      </w:docPartPr>
      <w:docPartBody>
        <w:p w:rsidR="00A0558A" w:rsidRDefault="00473491">
          <w:pPr>
            <w:pStyle w:val="E1EF91A7015345768F09A9E7388D15B4"/>
          </w:pPr>
          <w:r w:rsidRPr="004D3011">
            <w:rPr>
              <w:lang w:bidi="tr-TR"/>
            </w:rPr>
            <w:t>[Başlangıç Tarihi]</w:t>
          </w:r>
        </w:p>
      </w:docPartBody>
    </w:docPart>
    <w:docPart>
      <w:docPartPr>
        <w:name w:val="31098D7ED63F47F3B4FBA72ADFC0D0A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8D55AE80-87EE-4683-8163-3D233C1C8138}"/>
      </w:docPartPr>
      <w:docPartBody>
        <w:p w:rsidR="00A0558A" w:rsidRDefault="00473491">
          <w:pPr>
            <w:pStyle w:val="31098D7ED63F47F3B4FBA72ADFC0D0A0"/>
          </w:pPr>
          <w:r w:rsidRPr="004D3011">
            <w:rPr>
              <w:lang w:bidi="tr-TR"/>
            </w:rPr>
            <w:t>[Bitiş Tarihi]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0EE"/>
    <w:rsid w:val="00473491"/>
    <w:rsid w:val="00766695"/>
    <w:rsid w:val="007B10EE"/>
    <w:rsid w:val="00A0558A"/>
    <w:rsid w:val="00B93AFC"/>
    <w:rsid w:val="00E70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qFormat/>
    <w:pPr>
      <w:keepNext/>
      <w:keepLines/>
      <w:pBdr>
        <w:bottom w:val="single" w:sz="8" w:space="1" w:color="5B9BD5" w:themeColor="accent1"/>
      </w:pBdr>
      <w:spacing w:before="240" w:after="120" w:line="240" w:lineRule="auto"/>
      <w:outlineLvl w:val="1"/>
    </w:pPr>
    <w:rPr>
      <w:rFonts w:asciiTheme="majorHAnsi" w:eastAsiaTheme="majorEastAsia" w:hAnsiTheme="majorHAnsi" w:cstheme="majorBidi"/>
      <w:b/>
      <w:bCs/>
      <w:caps/>
      <w:szCs w:val="26"/>
      <w:lang w:eastAsia="ja-JP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7970658FBF324E38A26FA6A449C8D4BA">
    <w:name w:val="7970658FBF324E38A26FA6A449C8D4BA"/>
  </w:style>
  <w:style w:type="paragraph" w:customStyle="1" w:styleId="F7545F1DCCE2432B83D9A304B01B47C5">
    <w:name w:val="F7545F1DCCE2432B83D9A304B01B47C5"/>
  </w:style>
  <w:style w:type="paragraph" w:customStyle="1" w:styleId="D4AA67F239574EBC9908CEA97F78E12C">
    <w:name w:val="D4AA67F239574EBC9908CEA97F78E12C"/>
  </w:style>
  <w:style w:type="paragraph" w:customStyle="1" w:styleId="45B09E2812E1470983CC518E8E2ECBBD">
    <w:name w:val="45B09E2812E1470983CC518E8E2ECBBD"/>
  </w:style>
  <w:style w:type="paragraph" w:customStyle="1" w:styleId="5E435E4D52E7446F92E27FDE32459DD0">
    <w:name w:val="5E435E4D52E7446F92E27FDE32459DD0"/>
  </w:style>
  <w:style w:type="paragraph" w:customStyle="1" w:styleId="60358E0DC9404A168A74A1DFCD60CF82">
    <w:name w:val="60358E0DC9404A168A74A1DFCD60CF82"/>
  </w:style>
  <w:style w:type="paragraph" w:customStyle="1" w:styleId="F4416995E1F7464097DA2EF41A840EE0">
    <w:name w:val="F4416995E1F7464097DA2EF41A840EE0"/>
  </w:style>
  <w:style w:type="paragraph" w:customStyle="1" w:styleId="D0EB391980BF4B648B4540D4D261DF4C">
    <w:name w:val="D0EB391980BF4B648B4540D4D261DF4C"/>
  </w:style>
  <w:style w:type="paragraph" w:customStyle="1" w:styleId="BEA923BB1BBE4531A3679F6D0243083F">
    <w:name w:val="BEA923BB1BBE4531A3679F6D0243083F"/>
  </w:style>
  <w:style w:type="paragraph" w:customStyle="1" w:styleId="7BC6B20A77D64D09BC6818A1DAD9C360">
    <w:name w:val="7BC6B20A77D64D09BC6818A1DAD9C360"/>
  </w:style>
  <w:style w:type="character" w:styleId="Kpr">
    <w:name w:val="Hyperlink"/>
    <w:basedOn w:val="VarsaylanParagrafYazTipi"/>
    <w:uiPriority w:val="99"/>
    <w:unhideWhenUsed/>
    <w:rPr>
      <w:color w:val="C45911" w:themeColor="accent2" w:themeShade="BF"/>
      <w:u w:val="single"/>
    </w:rPr>
  </w:style>
  <w:style w:type="paragraph" w:customStyle="1" w:styleId="617CEF076AB84F509B44AAE70A8D8B62">
    <w:name w:val="617CEF076AB84F509B44AAE70A8D8B62"/>
  </w:style>
  <w:style w:type="paragraph" w:customStyle="1" w:styleId="B0FC8D1715CD45C08FCBB6488D3B228A">
    <w:name w:val="B0FC8D1715CD45C08FCBB6488D3B228A"/>
  </w:style>
  <w:style w:type="paragraph" w:customStyle="1" w:styleId="9B060AD8AD3C4BCAB5FDD286EB9404DD">
    <w:name w:val="9B060AD8AD3C4BCAB5FDD286EB9404DD"/>
  </w:style>
  <w:style w:type="paragraph" w:customStyle="1" w:styleId="9E565296B8F24D6283564D84F8D34A4C">
    <w:name w:val="9E565296B8F24D6283564D84F8D34A4C"/>
  </w:style>
  <w:style w:type="paragraph" w:customStyle="1" w:styleId="C46AE5AC37BD4BCCB7EC677EA2017719">
    <w:name w:val="C46AE5AC37BD4BCCB7EC677EA2017719"/>
  </w:style>
  <w:style w:type="paragraph" w:customStyle="1" w:styleId="21F3B37D97434F7BA2A37BC8B4515713">
    <w:name w:val="21F3B37D97434F7BA2A37BC8B4515713"/>
  </w:style>
  <w:style w:type="paragraph" w:customStyle="1" w:styleId="9136A8195BFD41BFBF9B1CFDD6EDC08F">
    <w:name w:val="9136A8195BFD41BFBF9B1CFDD6EDC08F"/>
  </w:style>
  <w:style w:type="paragraph" w:customStyle="1" w:styleId="72F6B9D211E344828AC2D17D86B0A24A">
    <w:name w:val="72F6B9D211E344828AC2D17D86B0A24A"/>
  </w:style>
  <w:style w:type="paragraph" w:customStyle="1" w:styleId="1152C650BC854849BAFEA22492DA292E">
    <w:name w:val="1152C650BC854849BAFEA22492DA292E"/>
  </w:style>
  <w:style w:type="paragraph" w:customStyle="1" w:styleId="EB3BEB20D73C491C8E156F651FE2EB9B">
    <w:name w:val="EB3BEB20D73C491C8E156F651FE2EB9B"/>
  </w:style>
  <w:style w:type="paragraph" w:customStyle="1" w:styleId="AA4C3034D60E4B21981C4F56A4FAB86A">
    <w:name w:val="AA4C3034D60E4B21981C4F56A4FAB86A"/>
  </w:style>
  <w:style w:type="paragraph" w:customStyle="1" w:styleId="8BA1B6AECEA14824ADC3981D3583D37C">
    <w:name w:val="8BA1B6AECEA14824ADC3981D3583D37C"/>
  </w:style>
  <w:style w:type="paragraph" w:customStyle="1" w:styleId="5A6E9C8CBBC9421F8E430A27D11F0320">
    <w:name w:val="5A6E9C8CBBC9421F8E430A27D11F0320"/>
  </w:style>
  <w:style w:type="paragraph" w:customStyle="1" w:styleId="B3AE88EE44694327A691003339E8C63D">
    <w:name w:val="B3AE88EE44694327A691003339E8C63D"/>
  </w:style>
  <w:style w:type="paragraph" w:customStyle="1" w:styleId="4DCF3B6E122F425395AD042B6EF2EEC4">
    <w:name w:val="4DCF3B6E122F425395AD042B6EF2EEC4"/>
  </w:style>
  <w:style w:type="paragraph" w:customStyle="1" w:styleId="54F32305DF5B47B7A9D9508100075BD2">
    <w:name w:val="54F32305DF5B47B7A9D9508100075BD2"/>
  </w:style>
  <w:style w:type="paragraph" w:customStyle="1" w:styleId="F19E7B25BD0841EFBBB8BD4C041B0C6B">
    <w:name w:val="F19E7B25BD0841EFBBB8BD4C041B0C6B"/>
  </w:style>
  <w:style w:type="paragraph" w:customStyle="1" w:styleId="02D894ABE0944BFA964732F6E02A7FC4">
    <w:name w:val="02D894ABE0944BFA964732F6E02A7FC4"/>
  </w:style>
  <w:style w:type="paragraph" w:customStyle="1" w:styleId="9F04AB3E1C924268BDD124412691E569">
    <w:name w:val="9F04AB3E1C924268BDD124412691E569"/>
  </w:style>
  <w:style w:type="paragraph" w:customStyle="1" w:styleId="91191C91CBBB47399BAC96DA739E4422">
    <w:name w:val="91191C91CBBB47399BAC96DA739E4422"/>
  </w:style>
  <w:style w:type="paragraph" w:customStyle="1" w:styleId="B7329941D162434D84B882FBD75E42D3">
    <w:name w:val="B7329941D162434D84B882FBD75E42D3"/>
  </w:style>
  <w:style w:type="paragraph" w:customStyle="1" w:styleId="36A2E5BD12AA419490BDA3BCDBE4CDC4">
    <w:name w:val="36A2E5BD12AA419490BDA3BCDBE4CDC4"/>
  </w:style>
  <w:style w:type="paragraph" w:customStyle="1" w:styleId="4010C1E1A09A41C1B36E1171275EEFB4">
    <w:name w:val="4010C1E1A09A41C1B36E1171275EEFB4"/>
  </w:style>
  <w:style w:type="paragraph" w:customStyle="1" w:styleId="9C2D74A707A3415ABC3AAEBE50EA48F4">
    <w:name w:val="9C2D74A707A3415ABC3AAEBE50EA48F4"/>
  </w:style>
  <w:style w:type="paragraph" w:customStyle="1" w:styleId="A7C791F8AB0248E9AA6FD9A9CCC400BF">
    <w:name w:val="A7C791F8AB0248E9AA6FD9A9CCC400BF"/>
  </w:style>
  <w:style w:type="paragraph" w:customStyle="1" w:styleId="1B017CDC6851462C809EC187514396F1">
    <w:name w:val="1B017CDC6851462C809EC187514396F1"/>
  </w:style>
  <w:style w:type="paragraph" w:customStyle="1" w:styleId="A48815B2BFB44EC1B3591495EB4C004D">
    <w:name w:val="A48815B2BFB44EC1B3591495EB4C004D"/>
  </w:style>
  <w:style w:type="paragraph" w:customStyle="1" w:styleId="E1EF91A7015345768F09A9E7388D15B4">
    <w:name w:val="E1EF91A7015345768F09A9E7388D15B4"/>
  </w:style>
  <w:style w:type="paragraph" w:customStyle="1" w:styleId="31098D7ED63F47F3B4FBA72ADFC0D0A0">
    <w:name w:val="31098D7ED63F47F3B4FBA72ADFC0D0A0"/>
  </w:style>
  <w:style w:type="paragraph" w:customStyle="1" w:styleId="4C43B434A9C24ACBA532030F07EAC8C8">
    <w:name w:val="4C43B434A9C24ACBA532030F07EAC8C8"/>
  </w:style>
  <w:style w:type="character" w:customStyle="1" w:styleId="Balk2Char">
    <w:name w:val="Başlık 2 Char"/>
    <w:basedOn w:val="VarsaylanParagrafYazTipi"/>
    <w:link w:val="Balk2"/>
    <w:uiPriority w:val="9"/>
    <w:rPr>
      <w:rFonts w:asciiTheme="majorHAnsi" w:eastAsiaTheme="majorEastAsia" w:hAnsiTheme="majorHAnsi" w:cstheme="majorBidi"/>
      <w:b/>
      <w:bCs/>
      <w:caps/>
      <w:szCs w:val="26"/>
      <w:lang w:eastAsia="ja-JP"/>
    </w:rPr>
  </w:style>
  <w:style w:type="paragraph" w:customStyle="1" w:styleId="38C4E8B10BC24FFBBA5ABC47B112BF49">
    <w:name w:val="38C4E8B10BC24FFBBA5ABC47B112BF49"/>
  </w:style>
  <w:style w:type="paragraph" w:customStyle="1" w:styleId="10A2A9E97C154F06A7188013A4DB985E">
    <w:name w:val="10A2A9E97C154F06A7188013A4DB985E"/>
    <w:rsid w:val="007B10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06A0D-4821-47C2-BD9B-CACF27C6B1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43E149-BD72-41A7-8F13-AF59DE30D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14EC26-251D-443A-AF4F-B15D0F3B0F84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16c05727-aa75-4e4a-9b5f-8a80a1165891"/>
    <ds:schemaRef ds:uri="71af3243-3dd4-4a8d-8c0d-dd76da1f02a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77B69DD-E7D6-4A5E-8025-18D64B0C8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Mavi gri özgeçmiş</Template>
  <TotalTime>0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2022-11-23T10:01:00Z</dcterms:created>
  <dcterms:modified xsi:type="dcterms:W3CDTF">2022-11-23T14:24:00Z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